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wav" ContentType="audio/x-wav"/>
  <Default Extension="xml" ContentType="application/xml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slides/slide24.xml" ContentType="application/vnd.openxmlformats-officedocument.presentationml.slide+xml"/>
  <Override PartName="/ppt/slides/slide25.xml" ContentType="application/vnd.openxmlformats-officedocument.presentationml.slide+xml"/>
  <Override PartName="/ppt/slides/slide26.xml" ContentType="application/vnd.openxmlformats-officedocument.presentationml.slide+xml"/>
  <Override PartName="/ppt/slides/slide27.xml" ContentType="application/vnd.openxmlformats-officedocument.presentationml.slide+xml"/>
  <Override PartName="/ppt/slides/slide28.xml" ContentType="application/vnd.openxmlformats-officedocument.presentationml.slide+xml"/>
  <Override PartName="/ppt/slides/slide29.xml" ContentType="application/vnd.openxmlformats-officedocument.presentationml.slide+xml"/>
  <Override PartName="/ppt/slides/slide30.xml" ContentType="application/vnd.openxmlformats-officedocument.presentationml.slide+xml"/>
  <Override PartName="/ppt/slides/slide31.xml" ContentType="application/vnd.openxmlformats-officedocument.presentationml.slide+xml"/>
  <Override PartName="/ppt/slides/slide32.xml" ContentType="application/vnd.openxmlformats-officedocument.presentationml.slide+xml"/>
  <Override PartName="/ppt/slides/slide33.xml" ContentType="application/vnd.openxmlformats-officedocument.presentationml.slide+xml"/>
  <Override PartName="/ppt/slides/slide34.xml" ContentType="application/vnd.openxmlformats-officedocument.presentationml.slide+xml"/>
  <Override PartName="/ppt/slides/slide35.xml" ContentType="application/vnd.openxmlformats-officedocument.presentationml.slide+xml"/>
  <Override PartName="/ppt/slides/slide36.xml" ContentType="application/vnd.openxmlformats-officedocument.presentationml.slide+xml"/>
  <Override PartName="/ppt/notesMasters/notesMaster1.xml" ContentType="application/vnd.openxmlformats-officedocument.presentationml.notesMaster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theme/theme2.xml" ContentType="application/vnd.openxmlformats-officedocument.theme+xml"/>
  <Override PartName="/ppt/notesSlides/notesSlide1.xml" ContentType="application/vnd.openxmlformats-officedocument.presentationml.notesSlide+xml"/>
  <Override PartName="/ppt/notesSlides/notesSlide2.xml" ContentType="application/vnd.openxmlformats-officedocument.presentationml.notesSlide+xml"/>
  <Override PartName="/ppt/notesSlides/notesSlide3.xml" ContentType="application/vnd.openxmlformats-officedocument.presentationml.notesSlide+xml"/>
  <Override PartName="/ppt/notesSlides/notesSlide4.xml" ContentType="application/vnd.openxmlformats-officedocument.presentationml.notesSlide+xml"/>
  <Override PartName="/ppt/notesSlides/notesSlide5.xml" ContentType="application/vnd.openxmlformats-officedocument.presentationml.notesSlide+xml"/>
  <Override PartName="/ppt/notesSlides/notesSlide6.xml" ContentType="application/vnd.openxmlformats-officedocument.presentationml.notesSlide+xml"/>
  <Override PartName="/ppt/notesSlides/notesSlide7.xml" ContentType="application/vnd.openxmlformats-officedocument.presentationml.notesSlide+xml"/>
  <Override PartName="/ppt/notesSlides/notesSlide8.xml" ContentType="application/vnd.openxmlformats-officedocument.presentationml.notesSlide+xml"/>
  <Override PartName="/ppt/notesSlides/notesSlide9.xml" ContentType="application/vnd.openxmlformats-officedocument.presentationml.notesSlide+xml"/>
  <Override PartName="/ppt/notesSlides/notesSlide10.xml" ContentType="application/vnd.openxmlformats-officedocument.presentationml.notesSlide+xml"/>
  <Override PartName="/ppt/notesSlides/notesSlide11.xml" ContentType="application/vnd.openxmlformats-officedocument.presentationml.notesSlide+xml"/>
  <Override PartName="/ppt/notesSlides/notesSlide12.xml" ContentType="application/vnd.openxmlformats-officedocument.presentationml.notesSlide+xml"/>
  <Override PartName="/ppt/notesSlides/notesSlide13.xml" ContentType="application/vnd.openxmlformats-officedocument.presentationml.notesSlide+xml"/>
  <Override PartName="/ppt/notesSlides/notesSlide14.xml" ContentType="application/vnd.openxmlformats-officedocument.presentationml.notesSlide+xml"/>
  <Override PartName="/ppt/notesSlides/notesSlide15.xml" ContentType="application/vnd.openxmlformats-officedocument.presentationml.notesSlide+xml"/>
  <Override PartName="/ppt/notesSlides/notesSlide16.xml" ContentType="application/vnd.openxmlformats-officedocument.presentationml.notesSlide+xml"/>
  <Override PartName="/ppt/notesSlides/notesSlide17.xml" ContentType="application/vnd.openxmlformats-officedocument.presentationml.notesSlide+xml"/>
  <Override PartName="/ppt/notesSlides/notesSlide18.xml" ContentType="application/vnd.openxmlformats-officedocument.presentationml.notesSlide+xml"/>
  <Override PartName="/ppt/notesSlides/notesSlide19.xml" ContentType="application/vnd.openxmlformats-officedocument.presentationml.notesSlide+xml"/>
  <Override PartName="/ppt/notesSlides/notesSlide20.xml" ContentType="application/vnd.openxmlformats-officedocument.presentationml.notesSlide+xml"/>
  <Override PartName="/ppt/notesSlides/notesSlide21.xml" ContentType="application/vnd.openxmlformats-officedocument.presentationml.notesSlide+xml"/>
  <Override PartName="/ppt/notesSlides/notesSlide22.xml" ContentType="application/vnd.openxmlformats-officedocument.presentationml.notesSlide+xml"/>
  <Override PartName="/ppt/notesSlides/notesSlide23.xml" ContentType="application/vnd.openxmlformats-officedocument.presentationml.notesSlide+xml"/>
  <Override PartName="/ppt/notesSlides/notesSlide24.xml" ContentType="application/vnd.openxmlformats-officedocument.presentationml.notesSlide+xml"/>
  <Override PartName="/ppt/notesSlides/notesSlide25.xml" ContentType="application/vnd.openxmlformats-officedocument.presentationml.notesSlide+xml"/>
  <Override PartName="/ppt/notesSlides/notesSlide26.xml" ContentType="application/vnd.openxmlformats-officedocument.presentationml.notesSlide+xml"/>
  <Override PartName="/ppt/notesSlides/notesSlide27.xml" ContentType="application/vnd.openxmlformats-officedocument.presentationml.notesSlide+xml"/>
  <Override PartName="/ppt/notesSlides/notesSlide28.xml" ContentType="application/vnd.openxmlformats-officedocument.presentationml.notesSlide+xml"/>
  <Override PartName="/ppt/notesSlides/notesSlide29.xml" ContentType="application/vnd.openxmlformats-officedocument.presentationml.notesSlide+xml"/>
  <Override PartName="/ppt/notesSlides/notesSlide30.xml" ContentType="application/vnd.openxmlformats-officedocument.presentationml.notesSlide+xml"/>
  <Override PartName="/ppt/notesSlides/notesSlide31.xml" ContentType="application/vnd.openxmlformats-officedocument.presentationml.notesSlide+xml"/>
  <Override PartName="/ppt/notesSlides/notesSlide32.xml" ContentType="application/vnd.openxmlformats-officedocument.presentationml.notesSlide+xml"/>
  <Override PartName="/ppt/notesSlides/notesSlide33.xml" ContentType="application/vnd.openxmlformats-officedocument.presentationml.notesSlide+xml"/>
  <Override PartName="/ppt/notesSlides/notesSlide34.xml" ContentType="application/vnd.openxmlformats-officedocument.presentationml.notesSlide+xml"/>
  <Override PartName="/ppt/notesSlides/notesSlide35.xml" ContentType="application/vnd.openxmlformats-officedocument.presentationml.notesSlide+xml"/>
  <Override PartName="/ppt/changesInfos/changesInfo1.xml" ContentType="application/vnd.ms-powerpoint.changesinfo+xml"/>
  <Override PartName="/ppt/revisionInfo.xml" ContentType="application/vnd.ms-powerpoint.revisioninfo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embedTrueTypeFonts="1">
  <p:sldMasterIdLst>
    <p:sldMasterId id="2147483660" r:id="rId1"/>
  </p:sldMasterIdLst>
  <p:notesMasterIdLst>
    <p:notesMasterId r:id="rId38"/>
  </p:notesMasterIdLst>
  <p:sldIdLst>
    <p:sldId id="256" r:id="rId2"/>
    <p:sldId id="291" r:id="rId3"/>
    <p:sldId id="257" r:id="rId4"/>
    <p:sldId id="289" r:id="rId5"/>
    <p:sldId id="258" r:id="rId6"/>
    <p:sldId id="259" r:id="rId7"/>
    <p:sldId id="260" r:id="rId8"/>
    <p:sldId id="262" r:id="rId9"/>
    <p:sldId id="261" r:id="rId10"/>
    <p:sldId id="266" r:id="rId11"/>
    <p:sldId id="275" r:id="rId12"/>
    <p:sldId id="267" r:id="rId13"/>
    <p:sldId id="268" r:id="rId14"/>
    <p:sldId id="280" r:id="rId15"/>
    <p:sldId id="279" r:id="rId16"/>
    <p:sldId id="276" r:id="rId17"/>
    <p:sldId id="269" r:id="rId18"/>
    <p:sldId id="278" r:id="rId19"/>
    <p:sldId id="277" r:id="rId20"/>
    <p:sldId id="285" r:id="rId21"/>
    <p:sldId id="270" r:id="rId22"/>
    <p:sldId id="271" r:id="rId23"/>
    <p:sldId id="281" r:id="rId24"/>
    <p:sldId id="272" r:id="rId25"/>
    <p:sldId id="263" r:id="rId26"/>
    <p:sldId id="264" r:id="rId27"/>
    <p:sldId id="265" r:id="rId28"/>
    <p:sldId id="286" r:id="rId29"/>
    <p:sldId id="287" r:id="rId30"/>
    <p:sldId id="273" r:id="rId31"/>
    <p:sldId id="282" r:id="rId32"/>
    <p:sldId id="283" r:id="rId33"/>
    <p:sldId id="284" r:id="rId34"/>
    <p:sldId id="288" r:id="rId35"/>
    <p:sldId id="290" r:id="rId36"/>
    <p:sldId id="274" r:id="rId37"/>
  </p:sldIdLst>
  <p:sldSz cx="12192000" cy="6858000"/>
  <p:notesSz cx="6858000" cy="9144000"/>
  <p:embeddedFontLst>
    <p:embeddedFont>
      <p:font typeface="AlwynNewRounded-Bold" panose="02000803040000020004" pitchFamily="2" charset="0"/>
      <p:regular r:id="rId39"/>
    </p:embeddedFont>
    <p:embeddedFont>
      <p:font typeface="AlwynNewRounded-Regular" panose="02000503040000020004" pitchFamily="2" charset="0"/>
      <p:regular r:id="rId40"/>
    </p:embeddedFont>
    <p:embeddedFont>
      <p:font typeface="Calibri" panose="020F0502020204030204" pitchFamily="34" charset="0"/>
      <p:regular r:id="rId41"/>
      <p:bold r:id="rId42"/>
      <p:italic r:id="rId43"/>
      <p:boldItalic r:id="rId44"/>
    </p:embeddedFont>
    <p:embeddedFont>
      <p:font typeface="Century Schoolbook" panose="02040604050505020304" pitchFamily="18" charset="0"/>
      <p:regular r:id="rId45"/>
      <p:bold r:id="rId46"/>
      <p:italic r:id="rId47"/>
      <p:boldItalic r:id="rId48"/>
    </p:embeddedFont>
    <p:embeddedFont>
      <p:font typeface="Segoe UI Historic" panose="020B0502040204020203" pitchFamily="34" charset="0"/>
      <p:regular r:id="rId49"/>
    </p:embeddedFont>
    <p:embeddedFont>
      <p:font typeface="Wingdings 2" panose="05020102010507070707" pitchFamily="18" charset="2"/>
      <p:regular r:id="rId50"/>
    </p:embeddedFont>
  </p:embeddedFontLst>
  <p:defaultTextStyle>
    <a:defPPr>
      <a:defRPr lang="en-US"/>
    </a:defPPr>
    <a:lvl1pPr marL="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4572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/>
    </p:ext>
  </p:extLst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32767"/>
    </p:ext>
    <p:ext uri="{FD5EFAAD-0ECE-453E-9831-46B23BE46B34}">
      <p15:chartTrackingRefBased xmlns:p15="http://schemas.microsoft.com/office/powerpoint/2012/main" val="1"/>
    </p:ext>
  </p:extLst>
</p:presentationPr>
</file>

<file path=ppt/revisionInfo.xml><?xml version="1.0" encoding="utf-8"?>
<p1510:revInfo xmlns:a="http://schemas.openxmlformats.org/drawingml/2006/main" xmlns:r="http://schemas.openxmlformats.org/officeDocument/2006/relationships" xmlns:p1510="http://schemas.microsoft.com/office/powerpoint/2015/10/main">
  <p1510:revLst>
    <p1510:client id="{37BDC781-ED37-4C86-8AA0-987503D120DB}" v="3" dt="2021-12-19T20:19:21.516"/>
  </p1510:revLst>
</p1510:revInfo>
</file>

<file path=ppt/tableStyles.xml><?xml version="1.0" encoding="utf-8"?>
<a:tblStyleLst xmlns:a="http://schemas.openxmlformats.org/drawingml/2006/main" def="{5C22544A-7EE6-4342-B048-85BDC9FD1C3A}"/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>
    <p:restoredLeft sz="15987" autoAdjust="0"/>
    <p:restoredTop sz="94660"/>
  </p:normalViewPr>
  <p:slideViewPr>
    <p:cSldViewPr snapToGrid="0">
      <p:cViewPr varScale="1">
        <p:scale>
          <a:sx n="106" d="100"/>
          <a:sy n="106" d="100"/>
        </p:scale>
        <p:origin x="732" y="78"/>
      </p:cViewPr>
      <p:guideLst/>
    </p:cSldViewPr>
  </p:slideViewPr>
  <p:notesTextViewPr>
    <p:cViewPr>
      <p:scale>
        <a:sx n="1" d="1"/>
        <a:sy n="1" d="1"/>
      </p:scale>
      <p:origin x="0" y="0"/>
    </p:cViewPr>
  </p:notesTextViewPr>
  <p:gridSpacing cx="72008" cy="72008"/>
</p:viewPr>
</file>

<file path=ppt/_rels/presentation.xml.rels><?xml version="1.0" encoding="UTF-8" standalone="yes"?>
<Relationships xmlns="http://schemas.openxmlformats.org/package/2006/relationships"><Relationship Id="rId13" Type="http://schemas.openxmlformats.org/officeDocument/2006/relationships/slide" Target="slides/slide12.xml"/><Relationship Id="rId18" Type="http://schemas.openxmlformats.org/officeDocument/2006/relationships/slide" Target="slides/slide17.xml"/><Relationship Id="rId26" Type="http://schemas.openxmlformats.org/officeDocument/2006/relationships/slide" Target="slides/slide25.xml"/><Relationship Id="rId39" Type="http://schemas.openxmlformats.org/officeDocument/2006/relationships/font" Target="fonts/font1.fntdata"/><Relationship Id="rId21" Type="http://schemas.openxmlformats.org/officeDocument/2006/relationships/slide" Target="slides/slide20.xml"/><Relationship Id="rId34" Type="http://schemas.openxmlformats.org/officeDocument/2006/relationships/slide" Target="slides/slide33.xml"/><Relationship Id="rId42" Type="http://schemas.openxmlformats.org/officeDocument/2006/relationships/font" Target="fonts/font4.fntdata"/><Relationship Id="rId47" Type="http://schemas.openxmlformats.org/officeDocument/2006/relationships/font" Target="fonts/font9.fntdata"/><Relationship Id="rId50" Type="http://schemas.openxmlformats.org/officeDocument/2006/relationships/font" Target="fonts/font12.fntdata"/><Relationship Id="rId55" Type="http://schemas.microsoft.com/office/2016/11/relationships/changesInfo" Target="changesInfos/changesInfo1.xml"/><Relationship Id="rId7" Type="http://schemas.openxmlformats.org/officeDocument/2006/relationships/slide" Target="slides/slide6.xml"/><Relationship Id="rId2" Type="http://schemas.openxmlformats.org/officeDocument/2006/relationships/slide" Target="slides/slide1.xml"/><Relationship Id="rId16" Type="http://schemas.openxmlformats.org/officeDocument/2006/relationships/slide" Target="slides/slide15.xml"/><Relationship Id="rId29" Type="http://schemas.openxmlformats.org/officeDocument/2006/relationships/slide" Target="slides/slide28.xml"/><Relationship Id="rId11" Type="http://schemas.openxmlformats.org/officeDocument/2006/relationships/slide" Target="slides/slide10.xml"/><Relationship Id="rId24" Type="http://schemas.openxmlformats.org/officeDocument/2006/relationships/slide" Target="slides/slide23.xml"/><Relationship Id="rId32" Type="http://schemas.openxmlformats.org/officeDocument/2006/relationships/slide" Target="slides/slide31.xml"/><Relationship Id="rId37" Type="http://schemas.openxmlformats.org/officeDocument/2006/relationships/slide" Target="slides/slide36.xml"/><Relationship Id="rId40" Type="http://schemas.openxmlformats.org/officeDocument/2006/relationships/font" Target="fonts/font2.fntdata"/><Relationship Id="rId45" Type="http://schemas.openxmlformats.org/officeDocument/2006/relationships/font" Target="fonts/font7.fntdata"/><Relationship Id="rId53" Type="http://schemas.openxmlformats.org/officeDocument/2006/relationships/theme" Target="theme/theme1.xml"/><Relationship Id="rId5" Type="http://schemas.openxmlformats.org/officeDocument/2006/relationships/slide" Target="slides/slide4.xml"/><Relationship Id="rId10" Type="http://schemas.openxmlformats.org/officeDocument/2006/relationships/slide" Target="slides/slide9.xml"/><Relationship Id="rId19" Type="http://schemas.openxmlformats.org/officeDocument/2006/relationships/slide" Target="slides/slide18.xml"/><Relationship Id="rId31" Type="http://schemas.openxmlformats.org/officeDocument/2006/relationships/slide" Target="slides/slide30.xml"/><Relationship Id="rId44" Type="http://schemas.openxmlformats.org/officeDocument/2006/relationships/font" Target="fonts/font6.fntdata"/><Relationship Id="rId52" Type="http://schemas.openxmlformats.org/officeDocument/2006/relationships/viewProps" Target="viewProps.xml"/><Relationship Id="rId4" Type="http://schemas.openxmlformats.org/officeDocument/2006/relationships/slide" Target="slides/slide3.xml"/><Relationship Id="rId9" Type="http://schemas.openxmlformats.org/officeDocument/2006/relationships/slide" Target="slides/slide8.xml"/><Relationship Id="rId14" Type="http://schemas.openxmlformats.org/officeDocument/2006/relationships/slide" Target="slides/slide13.xml"/><Relationship Id="rId22" Type="http://schemas.openxmlformats.org/officeDocument/2006/relationships/slide" Target="slides/slide21.xml"/><Relationship Id="rId27" Type="http://schemas.openxmlformats.org/officeDocument/2006/relationships/slide" Target="slides/slide26.xml"/><Relationship Id="rId30" Type="http://schemas.openxmlformats.org/officeDocument/2006/relationships/slide" Target="slides/slide29.xml"/><Relationship Id="rId35" Type="http://schemas.openxmlformats.org/officeDocument/2006/relationships/slide" Target="slides/slide34.xml"/><Relationship Id="rId43" Type="http://schemas.openxmlformats.org/officeDocument/2006/relationships/font" Target="fonts/font5.fntdata"/><Relationship Id="rId48" Type="http://schemas.openxmlformats.org/officeDocument/2006/relationships/font" Target="fonts/font10.fntdata"/><Relationship Id="rId56" Type="http://schemas.microsoft.com/office/2015/10/relationships/revisionInfo" Target="revisionInfo.xml"/><Relationship Id="rId8" Type="http://schemas.openxmlformats.org/officeDocument/2006/relationships/slide" Target="slides/slide7.xml"/><Relationship Id="rId51" Type="http://schemas.openxmlformats.org/officeDocument/2006/relationships/presProps" Target="presProps.xml"/><Relationship Id="rId3" Type="http://schemas.openxmlformats.org/officeDocument/2006/relationships/slide" Target="slides/slide2.xml"/><Relationship Id="rId12" Type="http://schemas.openxmlformats.org/officeDocument/2006/relationships/slide" Target="slides/slide11.xml"/><Relationship Id="rId17" Type="http://schemas.openxmlformats.org/officeDocument/2006/relationships/slide" Target="slides/slide16.xml"/><Relationship Id="rId25" Type="http://schemas.openxmlformats.org/officeDocument/2006/relationships/slide" Target="slides/slide24.xml"/><Relationship Id="rId33" Type="http://schemas.openxmlformats.org/officeDocument/2006/relationships/slide" Target="slides/slide32.xml"/><Relationship Id="rId38" Type="http://schemas.openxmlformats.org/officeDocument/2006/relationships/notesMaster" Target="notesMasters/notesMaster1.xml"/><Relationship Id="rId46" Type="http://schemas.openxmlformats.org/officeDocument/2006/relationships/font" Target="fonts/font8.fntdata"/><Relationship Id="rId20" Type="http://schemas.openxmlformats.org/officeDocument/2006/relationships/slide" Target="slides/slide19.xml"/><Relationship Id="rId41" Type="http://schemas.openxmlformats.org/officeDocument/2006/relationships/font" Target="fonts/font3.fntdata"/><Relationship Id="rId54" Type="http://schemas.openxmlformats.org/officeDocument/2006/relationships/tableStyles" Target="tableStyles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15" Type="http://schemas.openxmlformats.org/officeDocument/2006/relationships/slide" Target="slides/slide14.xml"/><Relationship Id="rId23" Type="http://schemas.openxmlformats.org/officeDocument/2006/relationships/slide" Target="slides/slide22.xml"/><Relationship Id="rId28" Type="http://schemas.openxmlformats.org/officeDocument/2006/relationships/slide" Target="slides/slide27.xml"/><Relationship Id="rId36" Type="http://schemas.openxmlformats.org/officeDocument/2006/relationships/slide" Target="slides/slide35.xml"/><Relationship Id="rId49" Type="http://schemas.openxmlformats.org/officeDocument/2006/relationships/font" Target="fonts/font11.fntdata"/></Relationships>
</file>

<file path=ppt/changesInfos/changesInfo1.xml><?xml version="1.0" encoding="utf-8"?>
<pc:chgInfo xmlns:a="http://schemas.openxmlformats.org/drawingml/2006/main" xmlns:r="http://schemas.openxmlformats.org/officeDocument/2006/relationships" xmlns:ac="http://schemas.microsoft.com/office/drawing/2013/main/command" xmlns:pc="http://schemas.microsoft.com/office/powerpoint/2013/main/command">
  <pc:docChgLst>
    <pc:chgData name="Filip Padevět" userId="5ecc428d990370fc" providerId="LiveId" clId="{37BDC781-ED37-4C86-8AA0-987503D120DB}"/>
    <pc:docChg chg="undo custSel modSld">
      <pc:chgData name="Filip Padevět" userId="5ecc428d990370fc" providerId="LiveId" clId="{37BDC781-ED37-4C86-8AA0-987503D120DB}" dt="2021-12-19T20:19:21.516" v="4"/>
      <pc:docMkLst>
        <pc:docMk/>
      </pc:docMkLst>
      <pc:sldChg chg="modSp mod modAnim">
        <pc:chgData name="Filip Padevět" userId="5ecc428d990370fc" providerId="LiveId" clId="{37BDC781-ED37-4C86-8AA0-987503D120DB}" dt="2021-12-19T20:19:21.516" v="4"/>
        <pc:sldMkLst>
          <pc:docMk/>
          <pc:sldMk cId="3542751365" sldId="265"/>
        </pc:sldMkLst>
        <pc:spChg chg="mod">
          <ac:chgData name="Filip Padevět" userId="5ecc428d990370fc" providerId="LiveId" clId="{37BDC781-ED37-4C86-8AA0-987503D120DB}" dt="2021-12-19T20:19:07.667" v="1" actId="1076"/>
          <ac:spMkLst>
            <pc:docMk/>
            <pc:sldMk cId="3542751365" sldId="265"/>
            <ac:spMk id="6" creationId="{5B660D9A-6B57-4C6A-B964-8ECB4ABFB549}"/>
          </ac:spMkLst>
        </pc:spChg>
        <pc:spChg chg="mod">
          <ac:chgData name="Filip Padevět" userId="5ecc428d990370fc" providerId="LiveId" clId="{37BDC781-ED37-4C86-8AA0-987503D120DB}" dt="2021-12-19T20:19:07.667" v="1" actId="1076"/>
          <ac:spMkLst>
            <pc:docMk/>
            <pc:sldMk cId="3542751365" sldId="265"/>
            <ac:spMk id="7" creationId="{BC997A4A-2E84-43B1-860F-F73B08E09F11}"/>
          </ac:spMkLst>
        </pc:spChg>
        <pc:spChg chg="mod">
          <ac:chgData name="Filip Padevět" userId="5ecc428d990370fc" providerId="LiveId" clId="{37BDC781-ED37-4C86-8AA0-987503D120DB}" dt="2021-12-19T20:19:07.667" v="1" actId="1076"/>
          <ac:spMkLst>
            <pc:docMk/>
            <pc:sldMk cId="3542751365" sldId="265"/>
            <ac:spMk id="14" creationId="{15B00560-7718-47CB-8892-4947BDC9A926}"/>
          </ac:spMkLst>
        </pc:spChg>
        <pc:spChg chg="mod">
          <ac:chgData name="Filip Padevět" userId="5ecc428d990370fc" providerId="LiveId" clId="{37BDC781-ED37-4C86-8AA0-987503D120DB}" dt="2021-12-19T20:19:07.667" v="1" actId="1076"/>
          <ac:spMkLst>
            <pc:docMk/>
            <pc:sldMk cId="3542751365" sldId="265"/>
            <ac:spMk id="19" creationId="{CE54A54A-1DA7-45F5-8212-89F7E2EE5459}"/>
          </ac:spMkLst>
        </pc:spChg>
        <pc:spChg chg="mod">
          <ac:chgData name="Filip Padevět" userId="5ecc428d990370fc" providerId="LiveId" clId="{37BDC781-ED37-4C86-8AA0-987503D120DB}" dt="2021-12-19T20:19:07.667" v="1" actId="1076"/>
          <ac:spMkLst>
            <pc:docMk/>
            <pc:sldMk cId="3542751365" sldId="265"/>
            <ac:spMk id="20" creationId="{30413312-EC50-4694-AB61-B14DCB278328}"/>
          </ac:spMkLst>
        </pc:spChg>
      </pc:sldChg>
    </pc:docChg>
  </pc:docChgLst>
</pc:chgInfo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záhlaví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cs-CZ"/>
          </a:p>
        </p:txBody>
      </p:sp>
      <p:sp>
        <p:nvSpPr>
          <p:cNvPr id="3" name="Zástupný symbol pro datum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60A705A3-A058-4769-9796-77AB1E01F12E}" type="datetimeFigureOut">
              <a:rPr lang="cs-CZ" smtClean="0"/>
              <a:t>05.01.2022</a:t>
            </a:fld>
            <a:endParaRPr lang="cs-CZ"/>
          </a:p>
        </p:txBody>
      </p:sp>
      <p:sp>
        <p:nvSpPr>
          <p:cNvPr id="4" name="Zástupný symbol pro obrázek snímku 3"/>
          <p:cNvSpPr>
            <a:spLocks noGrp="1" noRot="1" noChangeAspect="1"/>
          </p:cNvSpPr>
          <p:nvPr>
            <p:ph type="sldImg" idx="2"/>
          </p:nvPr>
        </p:nvSpPr>
        <p:spPr>
          <a:xfrm>
            <a:off x="685800" y="1143000"/>
            <a:ext cx="5486400" cy="30861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cs-CZ"/>
          </a:p>
        </p:txBody>
      </p:sp>
      <p:sp>
        <p:nvSpPr>
          <p:cNvPr id="5" name="Zástupný symbol pro poznámky 4"/>
          <p:cNvSpPr>
            <a:spLocks noGrp="1"/>
          </p:cNvSpPr>
          <p:nvPr>
            <p:ph type="body" sz="quarter" idx="3"/>
          </p:nvPr>
        </p:nvSpPr>
        <p:spPr>
          <a:xfrm>
            <a:off x="685800" y="4400550"/>
            <a:ext cx="5486400" cy="3600450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</a:p>
        </p:txBody>
      </p:sp>
      <p:sp>
        <p:nvSpPr>
          <p:cNvPr id="6" name="Zástupný symbol pro zápatí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cs-CZ"/>
          </a:p>
        </p:txBody>
      </p:sp>
      <p:sp>
        <p:nvSpPr>
          <p:cNvPr id="7" name="Zástupný symbol pro číslo snímku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84027BEC-7F56-47AF-A9EA-F40351D157E1}" type="slidenum">
              <a:rPr lang="cs-CZ" smtClean="0"/>
              <a:t>‹#›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799976672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1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1.xml"/><Relationship Id="rId1" Type="http://schemas.openxmlformats.org/officeDocument/2006/relationships/notesMaster" Target="../notesMasters/notesMaster1.xml"/></Relationships>
</file>

<file path=ppt/notesSlides/_rels/notesSlide1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2.xml"/><Relationship Id="rId1" Type="http://schemas.openxmlformats.org/officeDocument/2006/relationships/notesMaster" Target="../notesMasters/notesMaster1.xml"/></Relationships>
</file>

<file path=ppt/notesSlides/_rels/notesSlide1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3.xml"/><Relationship Id="rId1" Type="http://schemas.openxmlformats.org/officeDocument/2006/relationships/notesMaster" Target="../notesMasters/notesMaster1.xml"/></Relationships>
</file>

<file path=ppt/notesSlides/_rels/notesSlide1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4.xml"/><Relationship Id="rId1" Type="http://schemas.openxmlformats.org/officeDocument/2006/relationships/notesMaster" Target="../notesMasters/notesMaster1.xml"/></Relationships>
</file>

<file path=ppt/notesSlides/_rels/notesSlide1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5.xml"/><Relationship Id="rId1" Type="http://schemas.openxmlformats.org/officeDocument/2006/relationships/notesMaster" Target="../notesMasters/notesMaster1.xml"/></Relationships>
</file>

<file path=ppt/notesSlides/_rels/notesSlide1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6.xml"/><Relationship Id="rId1" Type="http://schemas.openxmlformats.org/officeDocument/2006/relationships/notesMaster" Target="../notesMasters/notesMaster1.xml"/></Relationships>
</file>

<file path=ppt/notesSlides/_rels/notesSlide1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7.xml"/><Relationship Id="rId1" Type="http://schemas.openxmlformats.org/officeDocument/2006/relationships/notesMaster" Target="../notesMasters/notesMaster1.xml"/></Relationships>
</file>

<file path=ppt/notesSlides/_rels/notesSlide1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8.xml"/><Relationship Id="rId1" Type="http://schemas.openxmlformats.org/officeDocument/2006/relationships/notesMaster" Target="../notesMasters/notesMaster1.xml"/></Relationships>
</file>

<file path=ppt/notesSlides/_rels/notesSlide1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9.xml"/><Relationship Id="rId1" Type="http://schemas.openxmlformats.org/officeDocument/2006/relationships/notesMaster" Target="../notesMasters/notesMaster1.xml"/></Relationships>
</file>

<file path=ppt/notesSlides/_rels/notesSlide1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0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.xml"/><Relationship Id="rId1" Type="http://schemas.openxmlformats.org/officeDocument/2006/relationships/notesMaster" Target="../notesMasters/notesMaster1.xml"/></Relationships>
</file>

<file path=ppt/notesSlides/_rels/notesSlide2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1.xml"/><Relationship Id="rId1" Type="http://schemas.openxmlformats.org/officeDocument/2006/relationships/notesMaster" Target="../notesMasters/notesMaster1.xml"/></Relationships>
</file>

<file path=ppt/notesSlides/_rels/notesSlide2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2.xml"/><Relationship Id="rId1" Type="http://schemas.openxmlformats.org/officeDocument/2006/relationships/notesMaster" Target="../notesMasters/notesMaster1.xml"/></Relationships>
</file>

<file path=ppt/notesSlides/_rels/notesSlide2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3.xml"/><Relationship Id="rId1" Type="http://schemas.openxmlformats.org/officeDocument/2006/relationships/notesMaster" Target="../notesMasters/notesMaster1.xml"/></Relationships>
</file>

<file path=ppt/notesSlides/_rels/notesSlide2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4.xml"/><Relationship Id="rId1" Type="http://schemas.openxmlformats.org/officeDocument/2006/relationships/notesMaster" Target="../notesMasters/notesMaster1.xml"/></Relationships>
</file>

<file path=ppt/notesSlides/_rels/notesSlide2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5.xml"/><Relationship Id="rId1" Type="http://schemas.openxmlformats.org/officeDocument/2006/relationships/notesMaster" Target="../notesMasters/notesMaster1.xml"/></Relationships>
</file>

<file path=ppt/notesSlides/_rels/notesSlide2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6.xml"/><Relationship Id="rId1" Type="http://schemas.openxmlformats.org/officeDocument/2006/relationships/notesMaster" Target="../notesMasters/notesMaster1.xml"/></Relationships>
</file>

<file path=ppt/notesSlides/_rels/notesSlide2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7.xml"/><Relationship Id="rId1" Type="http://schemas.openxmlformats.org/officeDocument/2006/relationships/notesMaster" Target="../notesMasters/notesMaster1.xml"/></Relationships>
</file>

<file path=ppt/notesSlides/_rels/notesSlide2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8.xml"/><Relationship Id="rId1" Type="http://schemas.openxmlformats.org/officeDocument/2006/relationships/notesMaster" Target="../notesMasters/notesMaster1.xml"/></Relationships>
</file>

<file path=ppt/notesSlides/_rels/notesSlide2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9.xml"/><Relationship Id="rId1" Type="http://schemas.openxmlformats.org/officeDocument/2006/relationships/notesMaster" Target="../notesMasters/notesMaster1.xml"/></Relationships>
</file>

<file path=ppt/notesSlides/_rels/notesSlide2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0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.xml"/><Relationship Id="rId1" Type="http://schemas.openxmlformats.org/officeDocument/2006/relationships/notesMaster" Target="../notesMasters/notesMaster1.xml"/></Relationships>
</file>

<file path=ppt/notesSlides/_rels/notesSlide3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1.xml"/><Relationship Id="rId1" Type="http://schemas.openxmlformats.org/officeDocument/2006/relationships/notesMaster" Target="../notesMasters/notesMaster1.xml"/></Relationships>
</file>

<file path=ppt/notesSlides/_rels/notesSlide3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2.xml"/><Relationship Id="rId1" Type="http://schemas.openxmlformats.org/officeDocument/2006/relationships/notesMaster" Target="../notesMasters/notesMaster1.xml"/></Relationships>
</file>

<file path=ppt/notesSlides/_rels/notesSlide3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3.xml"/><Relationship Id="rId1" Type="http://schemas.openxmlformats.org/officeDocument/2006/relationships/notesMaster" Target="../notesMasters/notesMaster1.xml"/></Relationships>
</file>

<file path=ppt/notesSlides/_rels/notesSlide3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4.xml"/><Relationship Id="rId1" Type="http://schemas.openxmlformats.org/officeDocument/2006/relationships/notesMaster" Target="../notesMasters/notesMaster1.xml"/></Relationships>
</file>

<file path=ppt/notesSlides/_rels/notesSlide3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5.xml"/><Relationship Id="rId1" Type="http://schemas.openxmlformats.org/officeDocument/2006/relationships/notesMaster" Target="../notesMasters/notesMaster1.xml"/></Relationships>
</file>

<file path=ppt/notesSlides/_rels/notesSlide3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6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5.xml"/><Relationship Id="rId1" Type="http://schemas.openxmlformats.org/officeDocument/2006/relationships/notesMaster" Target="../notesMasters/notesMaster1.xml"/></Relationships>
</file>

<file path=ppt/notesSlides/_rels/notesSlide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6.xml"/><Relationship Id="rId1" Type="http://schemas.openxmlformats.org/officeDocument/2006/relationships/notesMaster" Target="../notesMasters/notesMaster1.xml"/></Relationships>
</file>

<file path=ppt/notesSlides/_rels/notesSlide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7.xml"/><Relationship Id="rId1" Type="http://schemas.openxmlformats.org/officeDocument/2006/relationships/notesMaster" Target="../notesMasters/notesMaster1.xml"/></Relationships>
</file>

<file path=ppt/notesSlides/_rels/notesSlide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8.xml"/><Relationship Id="rId1" Type="http://schemas.openxmlformats.org/officeDocument/2006/relationships/notesMaster" Target="../notesMasters/notesMaster1.xml"/></Relationships>
</file>

<file path=ppt/notesSlides/_rels/notesSlide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9.xml"/><Relationship Id="rId1" Type="http://schemas.openxmlformats.org/officeDocument/2006/relationships/notesMaster" Target="../notesMasters/notesMaster1.xml"/></Relationships>
</file>

<file path=ppt/notesSlides/_rels/notesSlide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0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cs-CZ" b="0" i="0" dirty="0">
                <a:solidFill>
                  <a:srgbClr val="E4E6EB"/>
                </a:solidFill>
                <a:effectLst/>
                <a:latin typeface="Segoe UI Historic" panose="020B0502040204020203" pitchFamily="34" charset="0"/>
              </a:rPr>
              <a:t>(Poloautomatický magnetofonový informátor))</a:t>
            </a:r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3993370079"/>
      </p:ext>
    </p:extLst>
  </p:cSld>
  <p:clrMapOvr>
    <a:masterClrMapping/>
  </p:clrMapOvr>
</p:notes>
</file>

<file path=ppt/notesSlides/notesSlide1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11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3423849260"/>
      </p:ext>
    </p:extLst>
  </p:cSld>
  <p:clrMapOvr>
    <a:masterClrMapping/>
  </p:clrMapOvr>
</p:notes>
</file>

<file path=ppt/notesSlides/notesSlide1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12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966335789"/>
      </p:ext>
    </p:extLst>
  </p:cSld>
  <p:clrMapOvr>
    <a:masterClrMapping/>
  </p:clrMapOvr>
</p:notes>
</file>

<file path=ppt/notesSlides/notesSlide1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13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078939242"/>
      </p:ext>
    </p:extLst>
  </p:cSld>
  <p:clrMapOvr>
    <a:masterClrMapping/>
  </p:clrMapOvr>
</p:notes>
</file>

<file path=ppt/notesSlides/notesSlide1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14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964402271"/>
      </p:ext>
    </p:extLst>
  </p:cSld>
  <p:clrMapOvr>
    <a:masterClrMapping/>
  </p:clrMapOvr>
</p:notes>
</file>

<file path=ppt/notesSlides/notesSlide1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15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3944203066"/>
      </p:ext>
    </p:extLst>
  </p:cSld>
  <p:clrMapOvr>
    <a:masterClrMapping/>
  </p:clrMapOvr>
</p:notes>
</file>

<file path=ppt/notesSlides/notesSlide1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16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421046385"/>
      </p:ext>
    </p:extLst>
  </p:cSld>
  <p:clrMapOvr>
    <a:masterClrMapping/>
  </p:clrMapOvr>
</p:notes>
</file>

<file path=ppt/notesSlides/notesSlide1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17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446254818"/>
      </p:ext>
    </p:extLst>
  </p:cSld>
  <p:clrMapOvr>
    <a:masterClrMapping/>
  </p:clrMapOvr>
</p:notes>
</file>

<file path=ppt/notesSlides/notesSlide1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18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3760840241"/>
      </p:ext>
    </p:extLst>
  </p:cSld>
  <p:clrMapOvr>
    <a:masterClrMapping/>
  </p:clrMapOvr>
</p:notes>
</file>

<file path=ppt/notesSlides/notesSlide1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19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116918219"/>
      </p:ext>
    </p:extLst>
  </p:cSld>
  <p:clrMapOvr>
    <a:masterClrMapping/>
  </p:clrMapOvr>
</p:notes>
</file>

<file path=ppt/notesSlides/notesSlide1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20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4238144417"/>
      </p:ext>
    </p:extLst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r>
              <a:rPr lang="cs-CZ" dirty="0"/>
              <a:t>IBIS – Starý a pomalý, ale funkční</a:t>
            </a:r>
          </a:p>
          <a:p>
            <a:r>
              <a:rPr lang="cs-CZ" dirty="0"/>
              <a:t>RS435 – Starý, ale rychlejší než IBIS</a:t>
            </a:r>
          </a:p>
          <a:p>
            <a:r>
              <a:rPr lang="cs-CZ" dirty="0"/>
              <a:t>Ethernet – Problémová moderna (KT8D5R.N2P – </a:t>
            </a:r>
            <a:r>
              <a:rPr lang="cs-CZ" dirty="0" err="1"/>
              <a:t>Miškolc</a:t>
            </a:r>
            <a:r>
              <a:rPr lang="cs-CZ" dirty="0"/>
              <a:t>)</a:t>
            </a:r>
          </a:p>
          <a:p>
            <a:r>
              <a:rPr lang="cs-CZ" dirty="0"/>
              <a:t>MYPOL – Mikroelektronika, JKZ Olomouc, BUSE Blansko, APEX apod.</a:t>
            </a:r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3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413933906"/>
      </p:ext>
    </p:extLst>
  </p:cSld>
  <p:clrMapOvr>
    <a:masterClrMapping/>
  </p:clrMapOvr>
</p:notes>
</file>

<file path=ppt/notesSlides/notesSlide2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21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856456369"/>
      </p:ext>
    </p:extLst>
  </p:cSld>
  <p:clrMapOvr>
    <a:masterClrMapping/>
  </p:clrMapOvr>
</p:notes>
</file>

<file path=ppt/notesSlides/notesSlide2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22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3318797686"/>
      </p:ext>
    </p:extLst>
  </p:cSld>
  <p:clrMapOvr>
    <a:masterClrMapping/>
  </p:clrMapOvr>
</p:notes>
</file>

<file path=ppt/notesSlides/notesSlide2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23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02332365"/>
      </p:ext>
    </p:extLst>
  </p:cSld>
  <p:clrMapOvr>
    <a:masterClrMapping/>
  </p:clrMapOvr>
</p:notes>
</file>

<file path=ppt/notesSlides/notesSlide2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24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422078890"/>
      </p:ext>
    </p:extLst>
  </p:cSld>
  <p:clrMapOvr>
    <a:masterClrMapping/>
  </p:clrMapOvr>
</p:notes>
</file>

<file path=ppt/notesSlides/notesSlide2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25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210228257"/>
      </p:ext>
    </p:extLst>
  </p:cSld>
  <p:clrMapOvr>
    <a:masterClrMapping/>
  </p:clrMapOvr>
</p:notes>
</file>

<file path=ppt/notesSlides/notesSlide2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26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772813819"/>
      </p:ext>
    </p:extLst>
  </p:cSld>
  <p:clrMapOvr>
    <a:masterClrMapping/>
  </p:clrMapOvr>
</p:notes>
</file>

<file path=ppt/notesSlides/notesSlide2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27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404678679"/>
      </p:ext>
    </p:extLst>
  </p:cSld>
  <p:clrMapOvr>
    <a:masterClrMapping/>
  </p:clrMapOvr>
</p:notes>
</file>

<file path=ppt/notesSlides/notesSlide2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28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717355398"/>
      </p:ext>
    </p:extLst>
  </p:cSld>
  <p:clrMapOvr>
    <a:masterClrMapping/>
  </p:clrMapOvr>
</p:notes>
</file>

<file path=ppt/notesSlides/notesSlide2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29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519319050"/>
      </p:ext>
    </p:extLst>
  </p:cSld>
  <p:clrMapOvr>
    <a:masterClrMapping/>
  </p:clrMapOvr>
</p:notes>
</file>

<file path=ppt/notesSlides/notesSlide2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30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263393265"/>
      </p:ext>
    </p:extLst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4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399899611"/>
      </p:ext>
    </p:extLst>
  </p:cSld>
  <p:clrMapOvr>
    <a:masterClrMapping/>
  </p:clrMapOvr>
</p:notes>
</file>

<file path=ppt/notesSlides/notesSlide3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31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3097456276"/>
      </p:ext>
    </p:extLst>
  </p:cSld>
  <p:clrMapOvr>
    <a:masterClrMapping/>
  </p:clrMapOvr>
</p:notes>
</file>

<file path=ppt/notesSlides/notesSlide3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32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896467868"/>
      </p:ext>
    </p:extLst>
  </p:cSld>
  <p:clrMapOvr>
    <a:masterClrMapping/>
  </p:clrMapOvr>
</p:notes>
</file>

<file path=ppt/notesSlides/notesSlide3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33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605575783"/>
      </p:ext>
    </p:extLst>
  </p:cSld>
  <p:clrMapOvr>
    <a:masterClrMapping/>
  </p:clrMapOvr>
</p:notes>
</file>

<file path=ppt/notesSlides/notesSlide3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34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4055830066"/>
      </p:ext>
    </p:extLst>
  </p:cSld>
  <p:clrMapOvr>
    <a:masterClrMapping/>
  </p:clrMapOvr>
</p:notes>
</file>

<file path=ppt/notesSlides/notesSlide3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35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503322360"/>
      </p:ext>
    </p:extLst>
  </p:cSld>
  <p:clrMapOvr>
    <a:masterClrMapping/>
  </p:clrMapOvr>
</p:notes>
</file>

<file path=ppt/notesSlides/notesSlide3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36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197413960"/>
      </p:ext>
    </p:extLst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5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853425574"/>
      </p:ext>
    </p:extLst>
  </p:cSld>
  <p:clrMapOvr>
    <a:masterClrMapping/>
  </p:clrMapOvr>
</p:notes>
</file>

<file path=ppt/notesSlides/notesSlide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6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574517327"/>
      </p:ext>
    </p:extLst>
  </p:cSld>
  <p:clrMapOvr>
    <a:masterClrMapping/>
  </p:clrMapOvr>
</p:notes>
</file>

<file path=ppt/notesSlides/notesSlide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7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319059206"/>
      </p:ext>
    </p:extLst>
  </p:cSld>
  <p:clrMapOvr>
    <a:masterClrMapping/>
  </p:clrMapOvr>
</p:notes>
</file>

<file path=ppt/notesSlides/notesSlide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8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3966859758"/>
      </p:ext>
    </p:extLst>
  </p:cSld>
  <p:clrMapOvr>
    <a:masterClrMapping/>
  </p:clrMapOvr>
</p:notes>
</file>

<file path=ppt/notesSlides/notesSlide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9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1180431728"/>
      </p:ext>
    </p:extLst>
  </p:cSld>
  <p:clrMapOvr>
    <a:masterClrMapping/>
  </p:clrMapOvr>
</p:notes>
</file>

<file path=ppt/notesSlides/notesSlide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Zástupný symbol pro obrázek snímku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Zástupný symbol pro poznámky 2"/>
          <p:cNvSpPr>
            <a:spLocks noGrp="1"/>
          </p:cNvSpPr>
          <p:nvPr>
            <p:ph type="body" idx="1"/>
          </p:nvPr>
        </p:nvSpPr>
        <p:spPr/>
        <p:txBody>
          <a:bodyPr/>
          <a:lstStyle/>
          <a:p>
            <a:endParaRPr lang="cs-CZ" dirty="0"/>
          </a:p>
        </p:txBody>
      </p:sp>
      <p:sp>
        <p:nvSpPr>
          <p:cNvPr id="4" name="Zástupný symbol pro číslo snímku 3"/>
          <p:cNvSpPr>
            <a:spLocks noGrp="1"/>
          </p:cNvSpPr>
          <p:nvPr>
            <p:ph type="sldNum" sz="quarter" idx="5"/>
          </p:nvPr>
        </p:nvSpPr>
        <p:spPr/>
        <p:txBody>
          <a:bodyPr/>
          <a:lstStyle/>
          <a:p>
            <a:fld id="{84027BEC-7F56-47AF-A9EA-F40351D157E1}" type="slidenum">
              <a:rPr lang="cs-CZ" smtClean="0"/>
              <a:t>10</a:t>
            </a:fld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351075276"/>
      </p:ext>
    </p:extLst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showMasterSp="0" type="title" preserve="1">
  <p:cSld name="Úvodní snímek">
    <p:bg>
      <p:bgPr>
        <a:solidFill>
          <a:schemeClr val="bg2">
            <a:lumMod val="75000"/>
          </a:schemeClr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ctrTitle"/>
          </p:nvPr>
        </p:nvSpPr>
        <p:spPr>
          <a:xfrm>
            <a:off x="1261872" y="758952"/>
            <a:ext cx="9418320" cy="4041648"/>
          </a:xfrm>
        </p:spPr>
        <p:txBody>
          <a:bodyPr anchor="b">
            <a:normAutofit/>
          </a:bodyPr>
          <a:lstStyle>
            <a:lvl1pPr algn="l">
              <a:lnSpc>
                <a:spcPct val="85000"/>
              </a:lnSpc>
              <a:defRPr sz="7200" baseline="0">
                <a:solidFill>
                  <a:schemeClr val="tx1"/>
                </a:solidFill>
              </a:defRPr>
            </a:lvl1pPr>
          </a:lstStyle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Subtitle 2"/>
          <p:cNvSpPr>
            <a:spLocks noGrp="1"/>
          </p:cNvSpPr>
          <p:nvPr>
            <p:ph type="subTitle" idx="1"/>
          </p:nvPr>
        </p:nvSpPr>
        <p:spPr>
          <a:xfrm>
            <a:off x="1261872" y="4800600"/>
            <a:ext cx="9418320" cy="1691640"/>
          </a:xfrm>
        </p:spPr>
        <p:txBody>
          <a:bodyPr>
            <a:normAutofit/>
          </a:bodyPr>
          <a:lstStyle>
            <a:lvl1pPr marL="0" indent="0" algn="l">
              <a:buNone/>
              <a:defRPr sz="2200" baseline="0">
                <a:solidFill>
                  <a:schemeClr val="tx1">
                    <a:lumMod val="75000"/>
                  </a:schemeClr>
                </a:solidFill>
              </a:defRPr>
            </a:lvl1pPr>
            <a:lvl2pPr marL="457200" indent="0" algn="ctr">
              <a:buNone/>
              <a:defRPr sz="2200"/>
            </a:lvl2pPr>
            <a:lvl3pPr marL="914400" indent="0" algn="ctr">
              <a:buNone/>
              <a:defRPr sz="2200"/>
            </a:lvl3pPr>
            <a:lvl4pPr marL="1371600" indent="0" algn="ctr">
              <a:buNone/>
              <a:defRPr sz="2000"/>
            </a:lvl4pPr>
            <a:lvl5pPr marL="1828800" indent="0" algn="ctr">
              <a:buNone/>
              <a:defRPr sz="2000"/>
            </a:lvl5pPr>
            <a:lvl6pPr marL="2286000" indent="0" algn="ctr">
              <a:buNone/>
              <a:defRPr sz="2000"/>
            </a:lvl6pPr>
            <a:lvl7pPr marL="2743200" indent="0" algn="ctr">
              <a:buNone/>
              <a:defRPr sz="2000"/>
            </a:lvl7pPr>
            <a:lvl8pPr marL="3200400" indent="0" algn="ctr">
              <a:buNone/>
              <a:defRPr sz="2000"/>
            </a:lvl8pPr>
            <a:lvl9pPr marL="3657600" indent="0" algn="ctr">
              <a:buNone/>
              <a:defRPr sz="2000"/>
            </a:lvl9pPr>
          </a:lstStyle>
          <a:p>
            <a:r>
              <a:rPr lang="cs-CZ"/>
              <a:t>Kliknutím můžete upravit styl předlohy.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>
                <a:solidFill>
                  <a:schemeClr val="tx1">
                    <a:lumMod val="50000"/>
                  </a:schemeClr>
                </a:solidFill>
              </a:defRPr>
            </a:lvl1pPr>
          </a:lstStyle>
          <a:p>
            <a:fld id="{8256C2ED-54A4-480D-B5C8-65C0D62359B9}" type="datetime2">
              <a:rPr lang="en-US" smtClean="0"/>
              <a:pPr/>
              <a:t>Wednesday, January 5, 2022</a:t>
            </a:fld>
            <a:endParaRPr lang="en-US" dirty="0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>
                <a:solidFill>
                  <a:schemeClr val="tx1">
                    <a:lumMod val="65000"/>
                  </a:schemeClr>
                </a:solidFill>
              </a:defRPr>
            </a:lvl1pPr>
          </a:lstStyle>
          <a:p>
            <a:r>
              <a:rPr lang="en-US" spc="200"/>
              <a:t>Sample Footer Text</a:t>
            </a:r>
            <a:endParaRPr lang="en-US" spc="200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>
                <a:solidFill>
                  <a:schemeClr val="tx1">
                    <a:lumMod val="65000"/>
                  </a:schemeClr>
                </a:solidFill>
              </a:defRPr>
            </a:lvl1pPr>
          </a:lstStyle>
          <a:p>
            <a:fld id="{0D309695-DEC3-40DA-9DF5-330280C9D0E8}" type="slidenum">
              <a:rPr lang="en-US" smtClean="0"/>
              <a:pPr/>
              <a:t>‹#›</a:t>
            </a:fld>
            <a:endParaRPr lang="en-US" dirty="0"/>
          </a:p>
        </p:txBody>
      </p:sp>
      <p:sp>
        <p:nvSpPr>
          <p:cNvPr id="7" name="Rectangle 6"/>
          <p:cNvSpPr/>
          <p:nvPr/>
        </p:nvSpPr>
        <p:spPr>
          <a:xfrm>
            <a:off x="0" y="0"/>
            <a:ext cx="457200" cy="6858000"/>
          </a:xfrm>
          <a:prstGeom prst="rect">
            <a:avLst/>
          </a:prstGeom>
          <a:solidFill>
            <a:schemeClr val="accent1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</p:spTree>
    <p:extLst>
      <p:ext uri="{BB962C8B-B14F-4D97-AF65-F5344CB8AC3E}">
        <p14:creationId xmlns:p14="http://schemas.microsoft.com/office/powerpoint/2010/main" val="3924694813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Nadpis a svislý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53CF612A-4CB0-4F57-9A87-F049CECB184D}" type="datetime2">
              <a:rPr lang="en-US" smtClean="0"/>
              <a:t>Wednesday, January 5, 2022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225047899"/>
      </p:ext>
    </p:extLst>
  </p:cSld>
  <p:clrMapOvr>
    <a:masterClrMapping/>
  </p:clrMapOvr>
  <p:transition spd="slow">
    <p:randomBar dir="vert"/>
  </p:transition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Svislý nadpis a tex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Vertical Title 1"/>
          <p:cNvSpPr>
            <a:spLocks noGrp="1"/>
          </p:cNvSpPr>
          <p:nvPr>
            <p:ph type="title" orient="vert"/>
          </p:nvPr>
        </p:nvSpPr>
        <p:spPr>
          <a:xfrm>
            <a:off x="8648700" y="381000"/>
            <a:ext cx="2476500" cy="5897562"/>
          </a:xfrm>
        </p:spPr>
        <p:txBody>
          <a:bodyPr vert="eaVert"/>
          <a:lstStyle/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Vertical Text Placeholder 2"/>
          <p:cNvSpPr>
            <a:spLocks noGrp="1"/>
          </p:cNvSpPr>
          <p:nvPr>
            <p:ph type="body" orient="vert" idx="1"/>
          </p:nvPr>
        </p:nvSpPr>
        <p:spPr>
          <a:xfrm>
            <a:off x="762000" y="381000"/>
            <a:ext cx="7734300" cy="5897562"/>
          </a:xfrm>
        </p:spPr>
        <p:txBody>
          <a:bodyPr vert="eaVert"/>
          <a:lstStyle/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F397F40-C8F7-4897-A6B8-241042F913A9}" type="datetime2">
              <a:rPr lang="en-US" smtClean="0"/>
              <a:t>Wednesday, January 5, 2022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987768072"/>
      </p:ext>
    </p:extLst>
  </p:cSld>
  <p:clrMapOvr>
    <a:masterClrMapping/>
  </p:clrMapOvr>
  <p:transition spd="slow">
    <p:randomBar dir="vert"/>
  </p:transition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Title and Content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256C2ED-54A4-480D-B5C8-65C0D62359B9}" type="datetime2">
              <a:rPr lang="en-US" smtClean="0"/>
              <a:pPr/>
              <a:t>Wednesday, January 5, 2022</a:t>
            </a:fld>
            <a:endParaRPr lang="en-US" dirty="0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 spc="200"/>
              <a:t>Sample Footer Text</a:t>
            </a:r>
            <a:endParaRPr lang="en-US" spc="200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pPr/>
              <a:t>‹#›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684938147"/>
      </p:ext>
    </p:extLst>
  </p:cSld>
  <p:clrMapOvr>
    <a:masterClrMapping/>
  </p:clrMapOvr>
  <p:transition spd="slow">
    <p:randomBar dir="vert"/>
  </p:transition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Záhlaví oddílu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1261872" y="758952"/>
            <a:ext cx="9418320" cy="4041648"/>
          </a:xfrm>
        </p:spPr>
        <p:txBody>
          <a:bodyPr anchor="b">
            <a:normAutofit/>
          </a:bodyPr>
          <a:lstStyle>
            <a:lvl1pPr>
              <a:lnSpc>
                <a:spcPct val="85000"/>
              </a:lnSpc>
              <a:defRPr sz="7200" b="0"/>
            </a:lvl1pPr>
          </a:lstStyle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1261872" y="4800600"/>
            <a:ext cx="9418320" cy="1691640"/>
          </a:xfrm>
        </p:spPr>
        <p:txBody>
          <a:bodyPr anchor="t">
            <a:normAutofit/>
          </a:bodyPr>
          <a:lstStyle>
            <a:lvl1pPr marL="0" indent="0">
              <a:buNone/>
              <a:defRPr sz="2200">
                <a:solidFill>
                  <a:schemeClr val="tx1">
                    <a:lumMod val="65000"/>
                    <a:lumOff val="35000"/>
                  </a:schemeClr>
                </a:solidFill>
              </a:defRPr>
            </a:lvl1pPr>
            <a:lvl2pPr marL="4572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4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cs-CZ"/>
              <a:t>Po kliknutí můžete upravovat styly textu v předloze.</a:t>
            </a:r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10EDCA73-0A86-4195-A787-75037827079D}" type="datetime2">
              <a:rPr lang="en-US" smtClean="0"/>
              <a:t>Wednesday, January 5, 2022</a:t>
            </a:fld>
            <a:endParaRPr lang="en-US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  <p:sp>
        <p:nvSpPr>
          <p:cNvPr id="7" name="Rectangle 6"/>
          <p:cNvSpPr/>
          <p:nvPr/>
        </p:nvSpPr>
        <p:spPr>
          <a:xfrm>
            <a:off x="0" y="0"/>
            <a:ext cx="457200" cy="6858000"/>
          </a:xfrm>
          <a:prstGeom prst="rect">
            <a:avLst/>
          </a:prstGeom>
          <a:solidFill>
            <a:schemeClr val="accent1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</p:spTree>
    <p:extLst>
      <p:ext uri="{BB962C8B-B14F-4D97-AF65-F5344CB8AC3E}">
        <p14:creationId xmlns:p14="http://schemas.microsoft.com/office/powerpoint/2010/main" val="171410316"/>
      </p:ext>
    </p:extLst>
  </p:cSld>
  <p:clrMapOvr>
    <a:masterClrMapping/>
  </p:clrMapOvr>
  <p:transition spd="slow">
    <p:randomBar dir="vert"/>
  </p:transition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Dva obsahy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sz="half" idx="1"/>
          </p:nvPr>
        </p:nvSpPr>
        <p:spPr>
          <a:xfrm>
            <a:off x="1261872" y="1828800"/>
            <a:ext cx="4480560" cy="4351337"/>
          </a:xfrm>
        </p:spPr>
        <p:txBody>
          <a:bodyPr/>
          <a:lstStyle>
            <a:lvl1pPr>
              <a:defRPr sz="1800"/>
            </a:lvl1pPr>
            <a:lvl2pPr>
              <a:defRPr sz="1600"/>
            </a:lvl2pPr>
            <a:lvl3pPr>
              <a:defRPr sz="1400"/>
            </a:lvl3pPr>
            <a:lvl4pPr>
              <a:defRPr sz="1400"/>
            </a:lvl4pPr>
            <a:lvl5pPr>
              <a:defRPr sz="1400"/>
            </a:lvl5pPr>
            <a:lvl6pPr>
              <a:defRPr sz="1400"/>
            </a:lvl6pPr>
            <a:lvl7pPr>
              <a:defRPr sz="1400"/>
            </a:lvl7pPr>
            <a:lvl8pPr>
              <a:defRPr sz="1400"/>
            </a:lvl8pPr>
            <a:lvl9pPr>
              <a:defRPr sz="1400"/>
            </a:lvl9pPr>
          </a:lstStyle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6126480" y="1828800"/>
            <a:ext cx="4480560" cy="4351337"/>
          </a:xfrm>
        </p:spPr>
        <p:txBody>
          <a:bodyPr/>
          <a:lstStyle>
            <a:lvl1pPr>
              <a:defRPr sz="1800"/>
            </a:lvl1pPr>
            <a:lvl2pPr>
              <a:defRPr sz="1600"/>
            </a:lvl2pPr>
            <a:lvl3pPr>
              <a:defRPr sz="1400"/>
            </a:lvl3pPr>
            <a:lvl4pPr>
              <a:defRPr sz="1400"/>
            </a:lvl4pPr>
            <a:lvl5pPr>
              <a:defRPr sz="1400"/>
            </a:lvl5pPr>
            <a:lvl6pPr>
              <a:defRPr sz="1400"/>
            </a:lvl6pPr>
            <a:lvl7pPr>
              <a:defRPr sz="1400"/>
            </a:lvl7pPr>
            <a:lvl8pPr>
              <a:defRPr sz="1400"/>
            </a:lvl8pPr>
            <a:lvl9pPr>
              <a:defRPr sz="1400"/>
            </a:lvl9pPr>
          </a:lstStyle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3C75374-B296-498E-A935-80631EA9020D}" type="datetime2">
              <a:rPr lang="en-US" smtClean="0"/>
              <a:t>Wednesday, January 5, 2022</a:t>
            </a:fld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4081141000"/>
      </p:ext>
    </p:extLst>
  </p:cSld>
  <p:clrMapOvr>
    <a:masterClrMapping/>
  </p:clrMapOvr>
  <p:transition spd="slow">
    <p:randomBar dir="vert"/>
  </p:transition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Porovnání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" name="Title 9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1261872" y="1713655"/>
            <a:ext cx="4480560" cy="731520"/>
          </a:xfrm>
        </p:spPr>
        <p:txBody>
          <a:bodyPr anchor="b">
            <a:normAutofit/>
          </a:bodyPr>
          <a:lstStyle>
            <a:lvl1pPr marL="0" indent="0">
              <a:spcBef>
                <a:spcPts val="0"/>
              </a:spcBef>
              <a:buNone/>
              <a:defRPr sz="2000" b="0">
                <a:solidFill>
                  <a:schemeClr val="tx2"/>
                </a:solidFill>
              </a:defRPr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cs-CZ"/>
              <a:t>Po kliknutí můžete upravovat styly textu v předloze.</a:t>
            </a:r>
          </a:p>
        </p:txBody>
      </p:sp>
      <p:sp>
        <p:nvSpPr>
          <p:cNvPr id="4" name="Content Placeholder 3"/>
          <p:cNvSpPr>
            <a:spLocks noGrp="1"/>
          </p:cNvSpPr>
          <p:nvPr>
            <p:ph sz="half" idx="2"/>
          </p:nvPr>
        </p:nvSpPr>
        <p:spPr>
          <a:xfrm>
            <a:off x="1261872" y="2507550"/>
            <a:ext cx="4480560" cy="3664650"/>
          </a:xfrm>
        </p:spPr>
        <p:txBody>
          <a:bodyPr/>
          <a:lstStyle>
            <a:lvl1pPr>
              <a:defRPr sz="1800"/>
            </a:lvl1pPr>
            <a:lvl2pPr>
              <a:defRPr sz="1600"/>
            </a:lvl2pPr>
            <a:lvl3pPr>
              <a:defRPr sz="1400"/>
            </a:lvl3pPr>
            <a:lvl4pPr>
              <a:defRPr sz="1400"/>
            </a:lvl4pPr>
            <a:lvl5pPr>
              <a:defRPr sz="1400"/>
            </a:lvl5pPr>
            <a:lvl6pPr>
              <a:defRPr sz="1400"/>
            </a:lvl6pPr>
            <a:lvl7pPr>
              <a:defRPr sz="1400"/>
            </a:lvl7pPr>
            <a:lvl8pPr>
              <a:defRPr sz="1400"/>
            </a:lvl8pPr>
            <a:lvl9pPr>
              <a:defRPr sz="1400"/>
            </a:lvl9pPr>
          </a:lstStyle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5" name="Text Placeholder 4"/>
          <p:cNvSpPr>
            <a:spLocks noGrp="1"/>
          </p:cNvSpPr>
          <p:nvPr>
            <p:ph type="body" sz="quarter" idx="3"/>
          </p:nvPr>
        </p:nvSpPr>
        <p:spPr>
          <a:xfrm>
            <a:off x="6126480" y="1713655"/>
            <a:ext cx="4480560" cy="731520"/>
          </a:xfrm>
        </p:spPr>
        <p:txBody>
          <a:bodyPr anchor="b">
            <a:normAutofit/>
          </a:bodyPr>
          <a:lstStyle>
            <a:lvl1pPr marL="0" indent="0">
              <a:lnSpc>
                <a:spcPct val="95000"/>
              </a:lnSpc>
              <a:spcBef>
                <a:spcPts val="0"/>
              </a:spcBef>
              <a:buNone/>
              <a:defRPr lang="en-US" sz="2000" b="0" kern="1200" dirty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marL="0" lvl="0" indent="0" algn="l" defTabSz="914400" rtl="0" eaLnBrk="1" latinLnBrk="0" hangingPunct="1">
              <a:lnSpc>
                <a:spcPct val="90000"/>
              </a:lnSpc>
              <a:spcBef>
                <a:spcPts val="2000"/>
              </a:spcBef>
              <a:buFontTx/>
              <a:buNone/>
            </a:pPr>
            <a:r>
              <a:rPr lang="cs-CZ"/>
              <a:t>Po kliknutí můžete upravovat styly textu v předloze.</a:t>
            </a:r>
          </a:p>
        </p:txBody>
      </p:sp>
      <p:sp>
        <p:nvSpPr>
          <p:cNvPr id="6" name="Content Placeholder 5"/>
          <p:cNvSpPr>
            <a:spLocks noGrp="1"/>
          </p:cNvSpPr>
          <p:nvPr>
            <p:ph sz="quarter" idx="4"/>
          </p:nvPr>
        </p:nvSpPr>
        <p:spPr>
          <a:xfrm>
            <a:off x="6126480" y="2507550"/>
            <a:ext cx="4480560" cy="3664650"/>
          </a:xfrm>
        </p:spPr>
        <p:txBody>
          <a:bodyPr/>
          <a:lstStyle>
            <a:lvl1pPr>
              <a:defRPr sz="1800"/>
            </a:lvl1pPr>
            <a:lvl2pPr>
              <a:defRPr sz="1600"/>
            </a:lvl2pPr>
            <a:lvl3pPr>
              <a:defRPr sz="1400"/>
            </a:lvl3pPr>
            <a:lvl4pPr>
              <a:defRPr sz="1400"/>
            </a:lvl4pPr>
            <a:lvl5pPr>
              <a:defRPr sz="1400"/>
            </a:lvl5pPr>
            <a:lvl6pPr>
              <a:defRPr sz="1400"/>
            </a:lvl6pPr>
            <a:lvl7pPr>
              <a:defRPr sz="1400"/>
            </a:lvl7pPr>
            <a:lvl8pPr>
              <a:defRPr sz="1400"/>
            </a:lvl8pPr>
            <a:lvl9pPr>
              <a:defRPr sz="1400"/>
            </a:lvl9pPr>
          </a:lstStyle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7" name="Date Placeholder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B098B728-214A-4ABC-8432-5B3A5A66A987}" type="datetime2">
              <a:rPr lang="en-US" smtClean="0"/>
              <a:t>Wednesday, January 5, 2022</a:t>
            </a:fld>
            <a:endParaRPr lang="en-US" dirty="0"/>
          </a:p>
        </p:txBody>
      </p:sp>
      <p:sp>
        <p:nvSpPr>
          <p:cNvPr id="8" name="Footer Placeholder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9" name="Slide Number Placeholder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98013943"/>
      </p:ext>
    </p:extLst>
  </p:cSld>
  <p:clrMapOvr>
    <a:masterClrMapping/>
  </p:clrMapOvr>
  <p:transition spd="slow">
    <p:randomBar dir="vert"/>
  </p:transition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Jenom nadpis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6" name="Title 5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Date Placeholder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015F02D0-6806-43AF-9888-2359BF40C204}" type="datetime2">
              <a:rPr lang="en-US" smtClean="0"/>
              <a:t>Wednesday, January 5, 2022</a:t>
            </a:fld>
            <a:endParaRPr lang="en-US"/>
          </a:p>
        </p:txBody>
      </p:sp>
      <p:sp>
        <p:nvSpPr>
          <p:cNvPr id="4" name="Footer Placeholder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5" name="Slide Number Placeholder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687245586"/>
      </p:ext>
    </p:extLst>
  </p:cSld>
  <p:clrMapOvr>
    <a:masterClrMapping/>
  </p:clrMapOvr>
  <p:transition spd="slow">
    <p:randomBar dir="vert"/>
  </p:transition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Prázdný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Date Placeholder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8EE14D2D-B1AF-4197-82D6-FC1F8BD05681}" type="datetime2">
              <a:rPr lang="en-US" smtClean="0"/>
              <a:t>Wednesday, January 5, 2022</a:t>
            </a:fld>
            <a:endParaRPr lang="en-US"/>
          </a:p>
        </p:txBody>
      </p:sp>
      <p:sp>
        <p:nvSpPr>
          <p:cNvPr id="3" name="Footer Placeholder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4" name="Slide Number Placeholder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1982313644"/>
      </p:ext>
    </p:extLst>
  </p:cSld>
  <p:clrMapOvr>
    <a:masterClrMapping/>
  </p:clrMapOvr>
  <p:transition spd="slow">
    <p:randomBar dir="vert"/>
  </p:transition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Obsah s titulkem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841248" y="457200"/>
            <a:ext cx="3200400" cy="1600197"/>
          </a:xfrm>
        </p:spPr>
        <p:txBody>
          <a:bodyPr anchor="b">
            <a:normAutofit/>
          </a:bodyPr>
          <a:lstStyle>
            <a:lvl1pPr>
              <a:defRPr sz="3200" b="0" baseline="0"/>
            </a:lvl1pPr>
          </a:lstStyle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Content Placeholder 2"/>
          <p:cNvSpPr>
            <a:spLocks noGrp="1"/>
          </p:cNvSpPr>
          <p:nvPr>
            <p:ph idx="1"/>
          </p:nvPr>
        </p:nvSpPr>
        <p:spPr>
          <a:xfrm>
            <a:off x="4504267" y="685800"/>
            <a:ext cx="6079066" cy="5486400"/>
          </a:xfrm>
        </p:spPr>
        <p:txBody>
          <a:bodyPr/>
          <a:lstStyle>
            <a:lvl1pPr>
              <a:defRPr sz="2000"/>
            </a:lvl1pPr>
            <a:lvl2pPr>
              <a:defRPr sz="1800"/>
            </a:lvl2pPr>
            <a:lvl3pPr>
              <a:defRPr sz="1600"/>
            </a:lvl3pPr>
            <a:lvl4pPr>
              <a:defRPr sz="1400"/>
            </a:lvl4pPr>
            <a:lvl5pPr>
              <a:defRPr sz="1400"/>
            </a:lvl5pPr>
            <a:lvl6pPr>
              <a:defRPr sz="1400"/>
            </a:lvl6pPr>
            <a:lvl7pPr>
              <a:defRPr sz="1400"/>
            </a:lvl7pPr>
            <a:lvl8pPr>
              <a:defRPr sz="1400"/>
            </a:lvl8pPr>
            <a:lvl9pPr>
              <a:defRPr sz="1400"/>
            </a:lvl9pPr>
          </a:lstStyle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841248" y="2099734"/>
            <a:ext cx="3200400" cy="3810001"/>
          </a:xfrm>
        </p:spPr>
        <p:txBody>
          <a:bodyPr>
            <a:normAutofit/>
          </a:bodyPr>
          <a:lstStyle>
            <a:lvl1pPr marL="0" indent="0">
              <a:lnSpc>
                <a:spcPct val="114000"/>
              </a:lnSpc>
              <a:spcBef>
                <a:spcPts val="800"/>
              </a:spcBef>
              <a:buNone/>
              <a:defRPr sz="1300"/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cs-CZ"/>
              <a:t>Po kliknutí můžete upravovat styly textu v předloze.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98771CEB-9838-4245-91B8-EFBAFE2D8B44}" type="datetime2">
              <a:rPr lang="en-US" smtClean="0"/>
              <a:t>Wednesday, January 5, 2022</a:t>
            </a:fld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2437289562"/>
      </p:ext>
    </p:extLst>
  </p:cSld>
  <p:clrMapOvr>
    <a:masterClrMapping/>
  </p:clrMapOvr>
  <p:transition spd="slow">
    <p:randomBar dir="vert"/>
  </p:transition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Obrázek s titulkem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/>
          <p:cNvSpPr/>
          <p:nvPr/>
        </p:nvSpPr>
        <p:spPr>
          <a:xfrm>
            <a:off x="0" y="5105400"/>
            <a:ext cx="11292840" cy="1752600"/>
          </a:xfrm>
          <a:prstGeom prst="rect">
            <a:avLst/>
          </a:prstGeom>
          <a:solidFill>
            <a:srgbClr val="000000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2" name="Title 1"/>
          <p:cNvSpPr>
            <a:spLocks noGrp="1"/>
          </p:cNvSpPr>
          <p:nvPr>
            <p:ph type="title"/>
          </p:nvPr>
        </p:nvSpPr>
        <p:spPr>
          <a:xfrm>
            <a:off x="914400" y="5257800"/>
            <a:ext cx="9982200" cy="914400"/>
          </a:xfrm>
        </p:spPr>
        <p:txBody>
          <a:bodyPr anchor="b">
            <a:normAutofit/>
          </a:bodyPr>
          <a:lstStyle>
            <a:lvl1pPr>
              <a:defRPr sz="2800" b="0">
                <a:solidFill>
                  <a:schemeClr val="bg1"/>
                </a:solidFill>
              </a:defRPr>
            </a:lvl1pPr>
          </a:lstStyle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Picture Placeholder 2"/>
          <p:cNvSpPr>
            <a:spLocks noGrp="1" noChangeAspect="1"/>
          </p:cNvSpPr>
          <p:nvPr>
            <p:ph type="pic" idx="1"/>
          </p:nvPr>
        </p:nvSpPr>
        <p:spPr>
          <a:xfrm>
            <a:off x="0" y="0"/>
            <a:ext cx="11292840" cy="5128923"/>
          </a:xfrm>
          <a:solidFill>
            <a:schemeClr val="accent1"/>
          </a:solidFill>
        </p:spPr>
        <p:txBody>
          <a:bodyPr anchor="t"/>
          <a:lstStyle>
            <a:lvl1pPr marL="0" indent="0">
              <a:buNone/>
              <a:defRPr sz="3200">
                <a:solidFill>
                  <a:schemeClr val="bg1"/>
                </a:solidFill>
              </a:defRPr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r>
              <a:rPr lang="cs-CZ"/>
              <a:t>Kliknutím na ikonu přidáte obrázek.</a:t>
            </a:r>
            <a:endParaRPr lang="en-US" dirty="0"/>
          </a:p>
        </p:txBody>
      </p:sp>
      <p:sp>
        <p:nvSpPr>
          <p:cNvPr id="4" name="Text Placeholder 3"/>
          <p:cNvSpPr>
            <a:spLocks noGrp="1"/>
          </p:cNvSpPr>
          <p:nvPr>
            <p:ph type="body" sz="half" idx="2"/>
          </p:nvPr>
        </p:nvSpPr>
        <p:spPr>
          <a:xfrm>
            <a:off x="914400" y="6108589"/>
            <a:ext cx="9982200" cy="597011"/>
          </a:xfrm>
        </p:spPr>
        <p:txBody>
          <a:bodyPr>
            <a:normAutofit/>
          </a:bodyPr>
          <a:lstStyle>
            <a:lvl1pPr marL="0" indent="0">
              <a:lnSpc>
                <a:spcPct val="100000"/>
              </a:lnSpc>
              <a:spcBef>
                <a:spcPts val="800"/>
              </a:spcBef>
              <a:buNone/>
              <a:defRPr sz="1300">
                <a:solidFill>
                  <a:schemeClr val="bg1">
                    <a:lumMod val="85000"/>
                  </a:schemeClr>
                </a:solidFill>
              </a:defRPr>
            </a:lvl1pPr>
            <a:lvl2pPr marL="457200" indent="0">
              <a:buNone/>
              <a:defRPr sz="1200"/>
            </a:lvl2pPr>
            <a:lvl3pPr marL="914400" indent="0">
              <a:buNone/>
              <a:defRPr sz="1000"/>
            </a:lvl3pPr>
            <a:lvl4pPr marL="1371600" indent="0">
              <a:buNone/>
              <a:defRPr sz="900"/>
            </a:lvl4pPr>
            <a:lvl5pPr marL="1828800" indent="0">
              <a:buNone/>
              <a:defRPr sz="900"/>
            </a:lvl5pPr>
            <a:lvl6pPr marL="2286000" indent="0">
              <a:buNone/>
              <a:defRPr sz="900"/>
            </a:lvl6pPr>
            <a:lvl7pPr marL="2743200" indent="0">
              <a:buNone/>
              <a:defRPr sz="900"/>
            </a:lvl7pPr>
            <a:lvl8pPr marL="3200400" indent="0">
              <a:buNone/>
              <a:defRPr sz="900"/>
            </a:lvl8pPr>
            <a:lvl9pPr marL="3657600" indent="0">
              <a:buNone/>
              <a:defRPr sz="900"/>
            </a:lvl9pPr>
          </a:lstStyle>
          <a:p>
            <a:pPr lvl="0"/>
            <a:r>
              <a:rPr lang="cs-CZ"/>
              <a:t>Po kliknutí můžete upravovat styly textu v předloze.</a:t>
            </a:r>
          </a:p>
        </p:txBody>
      </p:sp>
      <p:sp>
        <p:nvSpPr>
          <p:cNvPr id="5" name="Date Placeholder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51D3F6BF-A585-41F8-88DF-7E5D069F892A}" type="datetime2">
              <a:rPr lang="en-US" smtClean="0"/>
              <a:t>Wednesday, January 5, 2022</a:t>
            </a:fld>
            <a:endParaRPr lang="en-US"/>
          </a:p>
        </p:txBody>
      </p:sp>
      <p:sp>
        <p:nvSpPr>
          <p:cNvPr id="6" name="Footer Placeholder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r>
              <a:rPr lang="en-US"/>
              <a:t>Sample Footer Text</a:t>
            </a:r>
          </a:p>
        </p:txBody>
      </p:sp>
      <p:sp>
        <p:nvSpPr>
          <p:cNvPr id="7" name="Slide Number Placeholder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0D309695-DEC3-40DA-9DF5-330280C9D0E8}" type="slidenum">
              <a:rPr lang="en-US" smtClean="0"/>
              <a:t>‹#›</a:t>
            </a:fld>
            <a:endParaRPr lang="en-US"/>
          </a:p>
        </p:txBody>
      </p:sp>
    </p:spTree>
    <p:extLst>
      <p:ext uri="{BB962C8B-B14F-4D97-AF65-F5344CB8AC3E}">
        <p14:creationId xmlns:p14="http://schemas.microsoft.com/office/powerpoint/2010/main" val="907227089"/>
      </p:ext>
    </p:extLst>
  </p:cSld>
  <p:clrMapOvr>
    <a:masterClrMapping/>
  </p:clrMapOvr>
  <p:transition spd="slow">
    <p:randomBar dir="vert"/>
  </p:transition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Rectangle 6"/>
          <p:cNvSpPr/>
          <p:nvPr/>
        </p:nvSpPr>
        <p:spPr>
          <a:xfrm>
            <a:off x="11292840" y="0"/>
            <a:ext cx="914400" cy="6858000"/>
          </a:xfrm>
          <a:prstGeom prst="rect">
            <a:avLst/>
          </a:prstGeom>
          <a:solidFill>
            <a:schemeClr val="tx2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2" name="Title Placeholder 1"/>
          <p:cNvSpPr>
            <a:spLocks noGrp="1"/>
          </p:cNvSpPr>
          <p:nvPr>
            <p:ph type="title"/>
          </p:nvPr>
        </p:nvSpPr>
        <p:spPr>
          <a:xfrm>
            <a:off x="1261872" y="365760"/>
            <a:ext cx="9692640" cy="1325562"/>
          </a:xfrm>
          <a:prstGeom prst="rect">
            <a:avLst/>
          </a:prstGeom>
        </p:spPr>
        <p:txBody>
          <a:bodyPr vert="horz" lIns="91440" tIns="45720" rIns="91440" bIns="45720" rtlCol="0" anchor="b">
            <a:normAutofit/>
          </a:bodyPr>
          <a:lstStyle/>
          <a:p>
            <a:r>
              <a:rPr lang="cs-CZ"/>
              <a:t>Kliknutím lze upravit styl.</a:t>
            </a:r>
            <a:endParaRPr lang="en-US" dirty="0"/>
          </a:p>
        </p:txBody>
      </p:sp>
      <p:sp>
        <p:nvSpPr>
          <p:cNvPr id="3" name="Text Placeholder 2"/>
          <p:cNvSpPr>
            <a:spLocks noGrp="1"/>
          </p:cNvSpPr>
          <p:nvPr>
            <p:ph type="body" idx="1"/>
          </p:nvPr>
        </p:nvSpPr>
        <p:spPr>
          <a:xfrm>
            <a:off x="1261872" y="1828800"/>
            <a:ext cx="8595360" cy="4351337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cs-CZ"/>
              <a:t>Po kliknutí můžete upravovat styly textu v předloze.</a:t>
            </a:r>
          </a:p>
          <a:p>
            <a:pPr lvl="1"/>
            <a:r>
              <a:rPr lang="cs-CZ"/>
              <a:t>Druhá úroveň</a:t>
            </a:r>
          </a:p>
          <a:p>
            <a:pPr lvl="2"/>
            <a:r>
              <a:rPr lang="cs-CZ"/>
              <a:t>Třetí úroveň</a:t>
            </a:r>
          </a:p>
          <a:p>
            <a:pPr lvl="3"/>
            <a:r>
              <a:rPr lang="cs-CZ"/>
              <a:t>Čtvrtá úroveň</a:t>
            </a:r>
          </a:p>
          <a:p>
            <a:pPr lvl="4"/>
            <a:r>
              <a:rPr lang="cs-CZ"/>
              <a:t>Pátá úroveň</a:t>
            </a:r>
            <a:endParaRPr lang="en-US" dirty="0"/>
          </a:p>
        </p:txBody>
      </p:sp>
      <p:sp>
        <p:nvSpPr>
          <p:cNvPr id="4" name="Date Placeholder 3"/>
          <p:cNvSpPr>
            <a:spLocks noGrp="1"/>
          </p:cNvSpPr>
          <p:nvPr>
            <p:ph type="dt" sz="half" idx="2"/>
          </p:nvPr>
        </p:nvSpPr>
        <p:spPr>
          <a:xfrm rot="16200000">
            <a:off x="10797542" y="998537"/>
            <a:ext cx="1904999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050" b="0">
                <a:solidFill>
                  <a:schemeClr val="tx2">
                    <a:lumMod val="20000"/>
                    <a:lumOff val="80000"/>
                  </a:schemeClr>
                </a:solidFill>
              </a:defRPr>
            </a:lvl1pPr>
          </a:lstStyle>
          <a:p>
            <a:fld id="{8256C2ED-54A4-480D-B5C8-65C0D62359B9}" type="datetime2">
              <a:rPr lang="en-US" smtClean="0"/>
              <a:pPr/>
              <a:t>Wednesday, January 5, 2022</a:t>
            </a:fld>
            <a:endParaRPr lang="en-US" dirty="0"/>
          </a:p>
        </p:txBody>
      </p:sp>
      <p:sp>
        <p:nvSpPr>
          <p:cNvPr id="5" name="Footer Placeholder 4"/>
          <p:cNvSpPr>
            <a:spLocks noGrp="1"/>
          </p:cNvSpPr>
          <p:nvPr>
            <p:ph type="ftr" sz="quarter" idx="3"/>
          </p:nvPr>
        </p:nvSpPr>
        <p:spPr>
          <a:xfrm rot="16200000">
            <a:off x="9959341" y="4046537"/>
            <a:ext cx="35814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050">
                <a:solidFill>
                  <a:schemeClr val="tx2">
                    <a:lumMod val="20000"/>
                    <a:lumOff val="80000"/>
                  </a:schemeClr>
                </a:solidFill>
              </a:defRPr>
            </a:lvl1pPr>
          </a:lstStyle>
          <a:p>
            <a:r>
              <a:rPr lang="en-US" spc="200"/>
              <a:t>Sample Footer Text</a:t>
            </a:r>
            <a:endParaRPr lang="en-US" spc="200" dirty="0"/>
          </a:p>
        </p:txBody>
      </p:sp>
      <p:sp>
        <p:nvSpPr>
          <p:cNvPr id="6" name="Slide Number Placeholder 5"/>
          <p:cNvSpPr>
            <a:spLocks noGrp="1"/>
          </p:cNvSpPr>
          <p:nvPr>
            <p:ph type="sldNum" sz="quarter" idx="4"/>
          </p:nvPr>
        </p:nvSpPr>
        <p:spPr>
          <a:xfrm>
            <a:off x="11292840" y="6172200"/>
            <a:ext cx="914400" cy="593725"/>
          </a:xfrm>
          <a:prstGeom prst="rect">
            <a:avLst/>
          </a:prstGeom>
        </p:spPr>
        <p:txBody>
          <a:bodyPr vert="horz" lIns="45720" tIns="45720" rIns="45720" bIns="45720" rtlCol="0" anchor="ctr">
            <a:normAutofit/>
          </a:bodyPr>
          <a:lstStyle>
            <a:lvl1pPr algn="ctr">
              <a:defRPr sz="3600">
                <a:solidFill>
                  <a:schemeClr val="tx2">
                    <a:lumMod val="60000"/>
                    <a:lumOff val="40000"/>
                  </a:schemeClr>
                </a:solidFill>
              </a:defRPr>
            </a:lvl1pPr>
          </a:lstStyle>
          <a:p>
            <a:fld id="{0D309695-DEC3-40DA-9DF5-330280C9D0E8}" type="slidenum">
              <a:rPr lang="en-US" smtClean="0"/>
              <a:pPr/>
              <a:t>‹#›</a:t>
            </a:fld>
            <a:endParaRPr lang="en-US" dirty="0"/>
          </a:p>
        </p:txBody>
      </p:sp>
    </p:spTree>
    <p:extLst>
      <p:ext uri="{BB962C8B-B14F-4D97-AF65-F5344CB8AC3E}">
        <p14:creationId xmlns:p14="http://schemas.microsoft.com/office/powerpoint/2010/main" val="3444315751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61" r:id="rId1"/>
    <p:sldLayoutId id="2147483662" r:id="rId2"/>
    <p:sldLayoutId id="2147483663" r:id="rId3"/>
    <p:sldLayoutId id="2147483664" r:id="rId4"/>
    <p:sldLayoutId id="2147483665" r:id="rId5"/>
    <p:sldLayoutId id="2147483666" r:id="rId6"/>
    <p:sldLayoutId id="2147483667" r:id="rId7"/>
    <p:sldLayoutId id="2147483668" r:id="rId8"/>
    <p:sldLayoutId id="2147483669" r:id="rId9"/>
    <p:sldLayoutId id="2147483670" r:id="rId10"/>
    <p:sldLayoutId id="2147483671" r:id="rId11"/>
  </p:sldLayoutIdLst>
  <p:transition spd="slow">
    <p:randomBar dir="vert"/>
  </p:transition>
  <p:hf sldNum="0" hdr="0" ftr="0" dt="0"/>
  <p:txStyles>
    <p:titleStyle>
      <a:lvl1pPr algn="l" defTabSz="914400" rtl="0" eaLnBrk="1" latinLnBrk="0" hangingPunct="1">
        <a:lnSpc>
          <a:spcPct val="90000"/>
        </a:lnSpc>
        <a:spcBef>
          <a:spcPct val="0"/>
        </a:spcBef>
        <a:buNone/>
        <a:defRPr sz="4400" kern="1200" spc="-50" baseline="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182880" indent="-182880" algn="l" defTabSz="914400" rtl="0" eaLnBrk="1" latinLnBrk="0" hangingPunct="1">
        <a:lnSpc>
          <a:spcPct val="95000"/>
        </a:lnSpc>
        <a:spcBef>
          <a:spcPts val="1400"/>
        </a:spcBef>
        <a:spcAft>
          <a:spcPts val="200"/>
        </a:spcAft>
        <a:buClr>
          <a:schemeClr val="accent1"/>
        </a:buClr>
        <a:buSzPct val="80000"/>
        <a:buFont typeface="Arial" pitchFamily="34" charset="0"/>
        <a:buChar char="•"/>
        <a:defRPr sz="1800" kern="1200" spc="10" baseline="0">
          <a:solidFill>
            <a:schemeClr val="tx1"/>
          </a:solidFill>
          <a:latin typeface="+mn-lt"/>
          <a:ea typeface="+mn-ea"/>
          <a:cs typeface="+mn-cs"/>
        </a:defRPr>
      </a:lvl1pPr>
      <a:lvl2pPr marL="457200" indent="-182880" algn="l" defTabSz="914400" rtl="0" eaLnBrk="1" latinLnBrk="0" hangingPunct="1">
        <a:lnSpc>
          <a:spcPct val="90000"/>
        </a:lnSpc>
        <a:spcBef>
          <a:spcPts val="300"/>
        </a:spcBef>
        <a:spcAft>
          <a:spcPts val="300"/>
        </a:spcAft>
        <a:buClr>
          <a:schemeClr val="accent1"/>
        </a:buClr>
        <a:buFont typeface="Wingdings 2" pitchFamily="18" charset="2"/>
        <a:buChar char=""/>
        <a:defRPr sz="1600" kern="1200">
          <a:solidFill>
            <a:schemeClr val="tx1">
              <a:lumMod val="85000"/>
              <a:lumOff val="15000"/>
            </a:schemeClr>
          </a:solidFill>
          <a:latin typeface="+mn-lt"/>
          <a:ea typeface="+mn-ea"/>
          <a:cs typeface="+mn-cs"/>
        </a:defRPr>
      </a:lvl2pPr>
      <a:lvl3pPr marL="731520" indent="-182880" algn="l" defTabSz="914400" rtl="0" eaLnBrk="1" latinLnBrk="0" hangingPunct="1">
        <a:lnSpc>
          <a:spcPct val="90000"/>
        </a:lnSpc>
        <a:spcBef>
          <a:spcPts val="300"/>
        </a:spcBef>
        <a:spcAft>
          <a:spcPts val="300"/>
        </a:spcAft>
        <a:buClr>
          <a:schemeClr val="accent1"/>
        </a:buClr>
        <a:buFont typeface="Wingdings 2" pitchFamily="18" charset="2"/>
        <a:buChar char=""/>
        <a:defRPr sz="1400" kern="1200">
          <a:solidFill>
            <a:schemeClr val="tx1">
              <a:lumMod val="85000"/>
              <a:lumOff val="15000"/>
            </a:schemeClr>
          </a:solidFill>
          <a:latin typeface="+mn-lt"/>
          <a:ea typeface="+mn-ea"/>
          <a:cs typeface="+mn-cs"/>
        </a:defRPr>
      </a:lvl3pPr>
      <a:lvl4pPr marL="1005840" indent="-182880" algn="l" defTabSz="914400" rtl="0" eaLnBrk="1" latinLnBrk="0" hangingPunct="1">
        <a:lnSpc>
          <a:spcPct val="90000"/>
        </a:lnSpc>
        <a:spcBef>
          <a:spcPts val="300"/>
        </a:spcBef>
        <a:spcAft>
          <a:spcPts val="300"/>
        </a:spcAft>
        <a:buClr>
          <a:schemeClr val="accent1"/>
        </a:buClr>
        <a:buFont typeface="Wingdings 2" pitchFamily="18" charset="2"/>
        <a:buChar char=""/>
        <a:defRPr sz="1400" kern="1200">
          <a:solidFill>
            <a:schemeClr val="tx1">
              <a:lumMod val="85000"/>
              <a:lumOff val="15000"/>
            </a:schemeClr>
          </a:solidFill>
          <a:latin typeface="+mn-lt"/>
          <a:ea typeface="+mn-ea"/>
          <a:cs typeface="+mn-cs"/>
        </a:defRPr>
      </a:lvl4pPr>
      <a:lvl5pPr marL="1280160" indent="-182880" algn="l" defTabSz="914400" rtl="0" eaLnBrk="1" latinLnBrk="0" hangingPunct="1">
        <a:lnSpc>
          <a:spcPct val="90000"/>
        </a:lnSpc>
        <a:spcBef>
          <a:spcPts val="300"/>
        </a:spcBef>
        <a:spcAft>
          <a:spcPts val="300"/>
        </a:spcAft>
        <a:buClr>
          <a:schemeClr val="accent1"/>
        </a:buClr>
        <a:buFont typeface="Wingdings 2" pitchFamily="18" charset="2"/>
        <a:buChar char=""/>
        <a:defRPr sz="1400" kern="1200">
          <a:solidFill>
            <a:schemeClr val="tx1">
              <a:lumMod val="85000"/>
              <a:lumOff val="15000"/>
            </a:schemeClr>
          </a:solidFill>
          <a:latin typeface="+mn-lt"/>
          <a:ea typeface="+mn-ea"/>
          <a:cs typeface="+mn-cs"/>
        </a:defRPr>
      </a:lvl5pPr>
      <a:lvl6pPr marL="1600000" indent="-228600" algn="l" defTabSz="914400" rtl="0" eaLnBrk="1" latinLnBrk="0" hangingPunct="1">
        <a:lnSpc>
          <a:spcPct val="90000"/>
        </a:lnSpc>
        <a:spcBef>
          <a:spcPts val="300"/>
        </a:spcBef>
        <a:spcAft>
          <a:spcPts val="300"/>
        </a:spcAft>
        <a:buClr>
          <a:schemeClr val="accent1"/>
        </a:buClr>
        <a:buFont typeface="Wingdings 2" pitchFamily="18" charset="2"/>
        <a:buChar char=""/>
        <a:defRPr sz="1400" kern="1200">
          <a:solidFill>
            <a:schemeClr val="tx1">
              <a:lumMod val="85000"/>
              <a:lumOff val="15000"/>
            </a:schemeClr>
          </a:solidFill>
          <a:latin typeface="+mn-lt"/>
          <a:ea typeface="+mn-ea"/>
          <a:cs typeface="+mn-cs"/>
        </a:defRPr>
      </a:lvl6pPr>
      <a:lvl7pPr marL="1900000" indent="-228600" algn="l" defTabSz="914400" rtl="0" eaLnBrk="1" latinLnBrk="0" hangingPunct="1">
        <a:lnSpc>
          <a:spcPct val="90000"/>
        </a:lnSpc>
        <a:spcBef>
          <a:spcPts val="300"/>
        </a:spcBef>
        <a:spcAft>
          <a:spcPts val="300"/>
        </a:spcAft>
        <a:buClr>
          <a:schemeClr val="accent1"/>
        </a:buClr>
        <a:buFont typeface="Wingdings 2" pitchFamily="18" charset="2"/>
        <a:buChar char=""/>
        <a:defRPr sz="1400" kern="1200">
          <a:solidFill>
            <a:schemeClr val="tx1">
              <a:lumMod val="85000"/>
              <a:lumOff val="15000"/>
            </a:schemeClr>
          </a:solidFill>
          <a:latin typeface="+mn-lt"/>
          <a:ea typeface="+mn-ea"/>
          <a:cs typeface="+mn-cs"/>
        </a:defRPr>
      </a:lvl7pPr>
      <a:lvl8pPr marL="2200000" indent="-228600" algn="l" defTabSz="914400" rtl="0" eaLnBrk="1" latinLnBrk="0" hangingPunct="1">
        <a:lnSpc>
          <a:spcPct val="90000"/>
        </a:lnSpc>
        <a:spcBef>
          <a:spcPts val="300"/>
        </a:spcBef>
        <a:spcAft>
          <a:spcPts val="300"/>
        </a:spcAft>
        <a:buClr>
          <a:schemeClr val="accent1"/>
        </a:buClr>
        <a:buFont typeface="Wingdings 2" pitchFamily="18" charset="2"/>
        <a:buChar char=""/>
        <a:defRPr sz="1400" kern="1200">
          <a:solidFill>
            <a:schemeClr val="tx1">
              <a:lumMod val="85000"/>
              <a:lumOff val="15000"/>
            </a:schemeClr>
          </a:solidFill>
          <a:latin typeface="+mn-lt"/>
          <a:ea typeface="+mn-ea"/>
          <a:cs typeface="+mn-cs"/>
        </a:defRPr>
      </a:lvl8pPr>
      <a:lvl9pPr marL="2500000" indent="-228600" algn="l" defTabSz="914400" rtl="0" eaLnBrk="1" latinLnBrk="0" hangingPunct="1">
        <a:lnSpc>
          <a:spcPct val="90000"/>
        </a:lnSpc>
        <a:spcBef>
          <a:spcPts val="300"/>
        </a:spcBef>
        <a:spcAft>
          <a:spcPts val="300"/>
        </a:spcAft>
        <a:buClr>
          <a:schemeClr val="accent1"/>
        </a:buClr>
        <a:buFont typeface="Wingdings 2" pitchFamily="18" charset="2"/>
        <a:buChar char=""/>
        <a:defRPr sz="1400" kern="1200">
          <a:solidFill>
            <a:schemeClr val="tx1">
              <a:lumMod val="85000"/>
              <a:lumOff val="15000"/>
            </a:schemeClr>
          </a:solidFill>
          <a:latin typeface="+mn-lt"/>
          <a:ea typeface="+mn-ea"/>
          <a:cs typeface="+mn-cs"/>
        </a:defRPr>
      </a:lvl9pPr>
    </p:bodyStyle>
    <p:otherStyle>
      <a:defPPr>
        <a:defRPr lang="en-US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  <p:extLst>
    <p:ext uri="{27BBF7A9-308A-43DC-89C8-2F10F3537804}">
      <p15:sldGuideLst xmlns:p15="http://schemas.microsoft.com/office/powerpoint/2012/main"/>
    </p:ext>
  </p:extLst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png"/><Relationship Id="rId2" Type="http://schemas.openxmlformats.org/officeDocument/2006/relationships/image" Target="../media/image1.png"/><Relationship Id="rId1" Type="http://schemas.openxmlformats.org/officeDocument/2006/relationships/slideLayout" Target="../slideLayouts/slideLayout1.xml"/></Relationships>
</file>

<file path=ppt/slides/_rels/slide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png"/><Relationship Id="rId2" Type="http://schemas.openxmlformats.org/officeDocument/2006/relationships/notesSlide" Target="../notesSlides/notesSlide9.xml"/><Relationship Id="rId1" Type="http://schemas.openxmlformats.org/officeDocument/2006/relationships/slideLayout" Target="../slideLayouts/slideLayout2.xml"/></Relationships>
</file>

<file path=ppt/slides/_rels/slide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png"/><Relationship Id="rId2" Type="http://schemas.openxmlformats.org/officeDocument/2006/relationships/notesSlide" Target="../notesSlides/notesSlide10.xml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26.png"/><Relationship Id="rId4" Type="http://schemas.openxmlformats.org/officeDocument/2006/relationships/image" Target="../media/image25.png"/></Relationships>
</file>

<file path=ppt/slides/_rels/slide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png"/><Relationship Id="rId2" Type="http://schemas.openxmlformats.org/officeDocument/2006/relationships/notesSlide" Target="../notesSlides/notesSlide11.xml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29.png"/><Relationship Id="rId4" Type="http://schemas.openxmlformats.org/officeDocument/2006/relationships/image" Target="../media/image28.png"/></Relationships>
</file>

<file path=ppt/slides/_rels/slide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png"/><Relationship Id="rId2" Type="http://schemas.openxmlformats.org/officeDocument/2006/relationships/notesSlide" Target="../notesSlides/notesSlide12.xml"/><Relationship Id="rId1" Type="http://schemas.openxmlformats.org/officeDocument/2006/relationships/slideLayout" Target="../slideLayouts/slideLayout2.xml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png"/><Relationship Id="rId2" Type="http://schemas.openxmlformats.org/officeDocument/2006/relationships/notesSlide" Target="../notesSlides/notesSlide13.xml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32.png"/><Relationship Id="rId4" Type="http://schemas.openxmlformats.org/officeDocument/2006/relationships/image" Target="../media/image31.png"/></Relationships>
</file>

<file path=ppt/slides/_rels/slide15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png"/><Relationship Id="rId2" Type="http://schemas.openxmlformats.org/officeDocument/2006/relationships/notesSlide" Target="../notesSlides/notesSlide14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33.png"/></Relationships>
</file>

<file path=ppt/slides/_rels/slide16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png"/><Relationship Id="rId2" Type="http://schemas.openxmlformats.org/officeDocument/2006/relationships/notesSlide" Target="../notesSlides/notesSlide15.xml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36.png"/><Relationship Id="rId5" Type="http://schemas.openxmlformats.org/officeDocument/2006/relationships/image" Target="../media/image35.png"/><Relationship Id="rId4" Type="http://schemas.openxmlformats.org/officeDocument/2006/relationships/image" Target="../media/image34.png"/></Relationships>
</file>

<file path=ppt/slides/_rels/slide17.xml.rels><?xml version="1.0" encoding="UTF-8" standalone="yes"?>
<Relationships xmlns="http://schemas.openxmlformats.org/package/2006/relationships"><Relationship Id="rId3" Type="http://schemas.openxmlformats.org/officeDocument/2006/relationships/image" Target="../media/image37.png"/><Relationship Id="rId2" Type="http://schemas.openxmlformats.org/officeDocument/2006/relationships/notesSlide" Target="../notesSlides/notesSlide16.xml"/><Relationship Id="rId1" Type="http://schemas.openxmlformats.org/officeDocument/2006/relationships/slideLayout" Target="../slideLayouts/slideLayout2.xml"/></Relationships>
</file>

<file path=ppt/slides/_rels/slide18.xml.rels><?xml version="1.0" encoding="UTF-8" standalone="yes"?>
<Relationships xmlns="http://schemas.openxmlformats.org/package/2006/relationships"><Relationship Id="rId3" Type="http://schemas.openxmlformats.org/officeDocument/2006/relationships/image" Target="../media/image37.png"/><Relationship Id="rId2" Type="http://schemas.openxmlformats.org/officeDocument/2006/relationships/notesSlide" Target="../notesSlides/notesSlide17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38.png"/></Relationships>
</file>

<file path=ppt/slides/_rels/slide1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7.png"/><Relationship Id="rId2" Type="http://schemas.openxmlformats.org/officeDocument/2006/relationships/notesSlide" Target="../notesSlides/notesSlide18.xml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41.png"/><Relationship Id="rId5" Type="http://schemas.openxmlformats.org/officeDocument/2006/relationships/image" Target="../media/image40.png"/><Relationship Id="rId4" Type="http://schemas.openxmlformats.org/officeDocument/2006/relationships/image" Target="../media/image39.png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slideLayout" Target="../slideLayouts/slideLayout2.xml"/><Relationship Id="rId7" Type="http://schemas.openxmlformats.org/officeDocument/2006/relationships/image" Target="../media/image5.png"/><Relationship Id="rId2" Type="http://schemas.openxmlformats.org/officeDocument/2006/relationships/audio" Target="../media/media1.wav"/><Relationship Id="rId1" Type="http://schemas.microsoft.com/office/2007/relationships/media" Target="../media/media1.wav"/><Relationship Id="rId6" Type="http://schemas.openxmlformats.org/officeDocument/2006/relationships/image" Target="../media/image4.jpeg"/><Relationship Id="rId5" Type="http://schemas.openxmlformats.org/officeDocument/2006/relationships/image" Target="../media/image3.png"/><Relationship Id="rId4" Type="http://schemas.openxmlformats.org/officeDocument/2006/relationships/notesSlide" Target="../notesSlides/notesSlide1.xml"/></Relationships>
</file>

<file path=ppt/slides/_rels/slide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37.png"/><Relationship Id="rId2" Type="http://schemas.openxmlformats.org/officeDocument/2006/relationships/notesSlide" Target="../notesSlides/notesSlide19.xml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44.png"/><Relationship Id="rId5" Type="http://schemas.openxmlformats.org/officeDocument/2006/relationships/image" Target="../media/image43.png"/><Relationship Id="rId4" Type="http://schemas.openxmlformats.org/officeDocument/2006/relationships/image" Target="../media/image42.png"/></Relationships>
</file>

<file path=ppt/slides/_rels/slide2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5.png"/><Relationship Id="rId2" Type="http://schemas.openxmlformats.org/officeDocument/2006/relationships/notesSlide" Target="../notesSlides/notesSlide20.xml"/><Relationship Id="rId1" Type="http://schemas.openxmlformats.org/officeDocument/2006/relationships/slideLayout" Target="../slideLayouts/slideLayout2.xml"/></Relationships>
</file>

<file path=ppt/slides/_rels/slide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6.png"/><Relationship Id="rId2" Type="http://schemas.openxmlformats.org/officeDocument/2006/relationships/notesSlide" Target="../notesSlides/notesSlide21.xml"/><Relationship Id="rId1" Type="http://schemas.openxmlformats.org/officeDocument/2006/relationships/slideLayout" Target="../slideLayouts/slideLayout2.xml"/></Relationships>
</file>

<file path=ppt/slides/_rels/slide2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6.png"/><Relationship Id="rId2" Type="http://schemas.openxmlformats.org/officeDocument/2006/relationships/notesSlide" Target="../notesSlides/notesSlide22.xml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48.png"/><Relationship Id="rId4" Type="http://schemas.openxmlformats.org/officeDocument/2006/relationships/image" Target="../media/image47.png"/></Relationships>
</file>

<file path=ppt/slides/_rels/slide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49.png"/><Relationship Id="rId2" Type="http://schemas.openxmlformats.org/officeDocument/2006/relationships/notesSlide" Target="../notesSlides/notesSlide23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50.png"/></Relationships>
</file>

<file path=ppt/slides/_rels/slide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51.png"/><Relationship Id="rId2" Type="http://schemas.openxmlformats.org/officeDocument/2006/relationships/notesSlide" Target="../notesSlides/notesSlide24.xml"/><Relationship Id="rId1" Type="http://schemas.openxmlformats.org/officeDocument/2006/relationships/slideLayout" Target="../slideLayouts/slideLayout2.xml"/></Relationships>
</file>

<file path=ppt/slides/_rels/slide26.xml.rels><?xml version="1.0" encoding="UTF-8" standalone="yes"?>
<Relationships xmlns="http://schemas.openxmlformats.org/package/2006/relationships"><Relationship Id="rId3" Type="http://schemas.openxmlformats.org/officeDocument/2006/relationships/image" Target="../media/image51.png"/><Relationship Id="rId2" Type="http://schemas.openxmlformats.org/officeDocument/2006/relationships/notesSlide" Target="../notesSlides/notesSlide25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52.png"/></Relationships>
</file>

<file path=ppt/slides/_rels/slide27.xml.rels><?xml version="1.0" encoding="UTF-8" standalone="yes"?>
<Relationships xmlns="http://schemas.openxmlformats.org/package/2006/relationships"><Relationship Id="rId3" Type="http://schemas.openxmlformats.org/officeDocument/2006/relationships/image" Target="../media/image51.png"/><Relationship Id="rId2" Type="http://schemas.openxmlformats.org/officeDocument/2006/relationships/notesSlide" Target="../notesSlides/notesSlide26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53.png"/></Relationships>
</file>

<file path=ppt/slides/_rels/slide28.xml.rels><?xml version="1.0" encoding="UTF-8" standalone="yes"?>
<Relationships xmlns="http://schemas.openxmlformats.org/package/2006/relationships"><Relationship Id="rId3" Type="http://schemas.openxmlformats.org/officeDocument/2006/relationships/image" Target="../media/image51.png"/><Relationship Id="rId2" Type="http://schemas.openxmlformats.org/officeDocument/2006/relationships/notesSlide" Target="../notesSlides/notesSlide27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54.png"/></Relationships>
</file>

<file path=ppt/slides/_rels/slide29.xml.rels><?xml version="1.0" encoding="UTF-8" standalone="yes"?>
<Relationships xmlns="http://schemas.openxmlformats.org/package/2006/relationships"><Relationship Id="rId3" Type="http://schemas.openxmlformats.org/officeDocument/2006/relationships/slideLayout" Target="../slideLayouts/slideLayout2.xml"/><Relationship Id="rId7" Type="http://schemas.openxmlformats.org/officeDocument/2006/relationships/image" Target="../media/image5.png"/><Relationship Id="rId2" Type="http://schemas.openxmlformats.org/officeDocument/2006/relationships/audio" Target="../media/media2.wav"/><Relationship Id="rId1" Type="http://schemas.microsoft.com/office/2007/relationships/media" Target="../media/media2.wav"/><Relationship Id="rId6" Type="http://schemas.openxmlformats.org/officeDocument/2006/relationships/image" Target="../media/image55.png"/><Relationship Id="rId5" Type="http://schemas.openxmlformats.org/officeDocument/2006/relationships/image" Target="../media/image51.png"/><Relationship Id="rId4" Type="http://schemas.openxmlformats.org/officeDocument/2006/relationships/notesSlide" Target="../notesSlides/notesSlide28.xml"/></Relationships>
</file>

<file path=ppt/slides/_rels/slide3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2.xml"/></Relationships>
</file>

<file path=ppt/slides/_rels/slide30.xml.rels><?xml version="1.0" encoding="UTF-8" standalone="yes"?>
<Relationships xmlns="http://schemas.openxmlformats.org/package/2006/relationships"><Relationship Id="rId3" Type="http://schemas.openxmlformats.org/officeDocument/2006/relationships/image" Target="../media/image56.png"/><Relationship Id="rId2" Type="http://schemas.openxmlformats.org/officeDocument/2006/relationships/notesSlide" Target="../notesSlides/notesSlide29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57.png"/></Relationships>
</file>

<file path=ppt/slides/_rels/slide31.xml.rels><?xml version="1.0" encoding="UTF-8" standalone="yes"?>
<Relationships xmlns="http://schemas.openxmlformats.org/package/2006/relationships"><Relationship Id="rId3" Type="http://schemas.openxmlformats.org/officeDocument/2006/relationships/image" Target="../media/image56.png"/><Relationship Id="rId2" Type="http://schemas.openxmlformats.org/officeDocument/2006/relationships/notesSlide" Target="../notesSlides/notesSlide30.xml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59.png"/><Relationship Id="rId4" Type="http://schemas.openxmlformats.org/officeDocument/2006/relationships/image" Target="../media/image58.png"/></Relationships>
</file>

<file path=ppt/slides/_rels/slide32.xml.rels><?xml version="1.0" encoding="UTF-8" standalone="yes"?>
<Relationships xmlns="http://schemas.openxmlformats.org/package/2006/relationships"><Relationship Id="rId3" Type="http://schemas.openxmlformats.org/officeDocument/2006/relationships/image" Target="../media/image56.png"/><Relationship Id="rId2" Type="http://schemas.openxmlformats.org/officeDocument/2006/relationships/notesSlide" Target="../notesSlides/notesSlide31.xml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62.png"/><Relationship Id="rId5" Type="http://schemas.openxmlformats.org/officeDocument/2006/relationships/image" Target="../media/image61.png"/><Relationship Id="rId4" Type="http://schemas.openxmlformats.org/officeDocument/2006/relationships/image" Target="../media/image60.png"/></Relationships>
</file>

<file path=ppt/slides/_rels/slide33.xml.rels><?xml version="1.0" encoding="UTF-8" standalone="yes"?>
<Relationships xmlns="http://schemas.openxmlformats.org/package/2006/relationships"><Relationship Id="rId3" Type="http://schemas.openxmlformats.org/officeDocument/2006/relationships/slideLayout" Target="../slideLayouts/slideLayout2.xml"/><Relationship Id="rId2" Type="http://schemas.openxmlformats.org/officeDocument/2006/relationships/audio" Target="../media/media3.wav"/><Relationship Id="rId1" Type="http://schemas.microsoft.com/office/2007/relationships/media" Target="../media/media3.wav"/><Relationship Id="rId6" Type="http://schemas.openxmlformats.org/officeDocument/2006/relationships/image" Target="../media/image5.png"/><Relationship Id="rId5" Type="http://schemas.openxmlformats.org/officeDocument/2006/relationships/image" Target="../media/image56.png"/><Relationship Id="rId4" Type="http://schemas.openxmlformats.org/officeDocument/2006/relationships/notesSlide" Target="../notesSlides/notesSlide32.xml"/></Relationships>
</file>

<file path=ppt/slides/_rels/slide34.xml.rels><?xml version="1.0" encoding="UTF-8" standalone="yes"?>
<Relationships xmlns="http://schemas.openxmlformats.org/package/2006/relationships"><Relationship Id="rId3" Type="http://schemas.openxmlformats.org/officeDocument/2006/relationships/slideLayout" Target="../slideLayouts/slideLayout2.xml"/><Relationship Id="rId2" Type="http://schemas.openxmlformats.org/officeDocument/2006/relationships/audio" Target="../media/media4.wav"/><Relationship Id="rId1" Type="http://schemas.microsoft.com/office/2007/relationships/media" Target="../media/media4.wav"/><Relationship Id="rId6" Type="http://schemas.openxmlformats.org/officeDocument/2006/relationships/image" Target="../media/image5.png"/><Relationship Id="rId5" Type="http://schemas.openxmlformats.org/officeDocument/2006/relationships/image" Target="../media/image56.png"/><Relationship Id="rId4" Type="http://schemas.openxmlformats.org/officeDocument/2006/relationships/notesSlide" Target="../notesSlides/notesSlide33.xml"/></Relationships>
</file>

<file path=ppt/slides/_rels/slide35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buse.cz/cs/informacni-system-pro-cestujici" TargetMode="External"/><Relationship Id="rId2" Type="http://schemas.openxmlformats.org/officeDocument/2006/relationships/notesSlide" Target="../notesSlides/notesSlide34.xml"/><Relationship Id="rId1" Type="http://schemas.openxmlformats.org/officeDocument/2006/relationships/slideLayout" Target="../slideLayouts/slideLayout2.xml"/><Relationship Id="rId5" Type="http://schemas.openxmlformats.org/officeDocument/2006/relationships/hyperlink" Target="https://www.rn.inf.tu-dresden.de/uploads/Studentische_Arbeiten/diplom_thomas_fahnert.pdf" TargetMode="External"/><Relationship Id="rId4" Type="http://schemas.openxmlformats.org/officeDocument/2006/relationships/hyperlink" Target="https://de.wikipedia.org/wiki/Integriertes_Bordinformationssystem" TargetMode="External"/></Relationships>
</file>

<file path=ppt/slides/_rels/slide36.xml.rels><?xml version="1.0" encoding="UTF-8" standalone="yes"?>
<Relationships xmlns="http://schemas.openxmlformats.org/package/2006/relationships"><Relationship Id="rId3" Type="http://schemas.openxmlformats.org/officeDocument/2006/relationships/image" Target="../media/image63.png"/><Relationship Id="rId2" Type="http://schemas.openxmlformats.org/officeDocument/2006/relationships/notesSlide" Target="../notesSlides/notesSlide35.xml"/><Relationship Id="rId1" Type="http://schemas.openxmlformats.org/officeDocument/2006/relationships/slideLayout" Target="../slideLayouts/slideLayout2.xml"/></Relationships>
</file>

<file path=ppt/slides/_rels/slide4.xml.rels><?xml version="1.0" encoding="UTF-8" standalone="yes"?>
<Relationships xmlns="http://schemas.openxmlformats.org/package/2006/relationships"><Relationship Id="rId8" Type="http://schemas.openxmlformats.org/officeDocument/2006/relationships/image" Target="../media/image11.png"/><Relationship Id="rId3" Type="http://schemas.openxmlformats.org/officeDocument/2006/relationships/image" Target="../media/image6.png"/><Relationship Id="rId7" Type="http://schemas.openxmlformats.org/officeDocument/2006/relationships/image" Target="../media/image10.jpeg"/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9.png"/><Relationship Id="rId5" Type="http://schemas.openxmlformats.org/officeDocument/2006/relationships/image" Target="../media/image8.png"/><Relationship Id="rId10" Type="http://schemas.openxmlformats.org/officeDocument/2006/relationships/image" Target="../media/image13.png"/><Relationship Id="rId4" Type="http://schemas.openxmlformats.org/officeDocument/2006/relationships/image" Target="../media/image7.jpeg"/><Relationship Id="rId9" Type="http://schemas.openxmlformats.org/officeDocument/2006/relationships/image" Target="../media/image12.png"/></Relationships>
</file>

<file path=ppt/slides/_rels/slide5.xml.rels><?xml version="1.0" encoding="UTF-8" standalone="yes"?>
<Relationships xmlns="http://schemas.openxmlformats.org/package/2006/relationships"><Relationship Id="rId3" Type="http://schemas.openxmlformats.org/officeDocument/2006/relationships/image" Target="../media/image6.png"/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2.xml"/><Relationship Id="rId5" Type="http://schemas.openxmlformats.org/officeDocument/2006/relationships/image" Target="../media/image15.png"/><Relationship Id="rId4" Type="http://schemas.openxmlformats.org/officeDocument/2006/relationships/image" Target="../media/image14.jpeg"/></Relationships>
</file>

<file path=ppt/slides/_rels/slide6.xml.rels><?xml version="1.0" encoding="UTF-8" standalone="yes"?>
<Relationships xmlns="http://schemas.openxmlformats.org/package/2006/relationships"><Relationship Id="rId8" Type="http://schemas.openxmlformats.org/officeDocument/2006/relationships/image" Target="../media/image20.png"/><Relationship Id="rId3" Type="http://schemas.openxmlformats.org/officeDocument/2006/relationships/image" Target="../media/image6.png"/><Relationship Id="rId7" Type="http://schemas.openxmlformats.org/officeDocument/2006/relationships/image" Target="../media/image19.png"/><Relationship Id="rId2" Type="http://schemas.openxmlformats.org/officeDocument/2006/relationships/notesSlide" Target="../notesSlides/notesSlide5.xml"/><Relationship Id="rId1" Type="http://schemas.openxmlformats.org/officeDocument/2006/relationships/slideLayout" Target="../slideLayouts/slideLayout2.xml"/><Relationship Id="rId6" Type="http://schemas.openxmlformats.org/officeDocument/2006/relationships/image" Target="../media/image18.png"/><Relationship Id="rId5" Type="http://schemas.openxmlformats.org/officeDocument/2006/relationships/image" Target="../media/image17.png"/><Relationship Id="rId4" Type="http://schemas.openxmlformats.org/officeDocument/2006/relationships/image" Target="../media/image16.png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png"/><Relationship Id="rId2" Type="http://schemas.openxmlformats.org/officeDocument/2006/relationships/notesSlide" Target="../notesSlides/notesSlide6.xml"/><Relationship Id="rId1" Type="http://schemas.openxmlformats.org/officeDocument/2006/relationships/slideLayout" Target="../slideLayouts/slideLayout2.xml"/></Relationships>
</file>

<file path=ppt/slides/_rels/slide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png"/><Relationship Id="rId2" Type="http://schemas.openxmlformats.org/officeDocument/2006/relationships/notesSlide" Target="../notesSlides/notesSlide7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22.jpeg"/></Relationships>
</file>

<file path=ppt/slides/_rels/slide9.xml.rels><?xml version="1.0" encoding="UTF-8" standalone="yes"?>
<Relationships xmlns="http://schemas.openxmlformats.org/package/2006/relationships"><Relationship Id="rId3" Type="http://schemas.openxmlformats.org/officeDocument/2006/relationships/image" Target="../media/image21.png"/><Relationship Id="rId2" Type="http://schemas.openxmlformats.org/officeDocument/2006/relationships/notesSlide" Target="../notesSlides/notesSlide8.xml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23.png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0" name="Rectangle 9">
            <a:extLst>
              <a:ext uri="{FF2B5EF4-FFF2-40B4-BE49-F238E27FC236}">
                <a16:creationId xmlns:a16="http://schemas.microsoft.com/office/drawing/2014/main" id="{0E99ED6D-365F-4CAE-942F-ECA78F74BD7F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92840" y="0"/>
            <a:ext cx="914400" cy="6858000"/>
          </a:xfrm>
          <a:prstGeom prst="rect">
            <a:avLst/>
          </a:prstGeom>
          <a:solidFill>
            <a:schemeClr val="tx2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B112F398-C8E5-4322-B9FE-EBA4B6C94A10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3163824" cy="6858000"/>
          </a:xfrm>
          <a:prstGeom prst="rect">
            <a:avLst/>
          </a:prstGeom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14" name="Rectangle 13">
            <a:extLst>
              <a:ext uri="{FF2B5EF4-FFF2-40B4-BE49-F238E27FC236}">
                <a16:creationId xmlns:a16="http://schemas.microsoft.com/office/drawing/2014/main" id="{AB55519A-61B7-4BC4-97EB-EF5FC8AB0C84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3163824" y="0"/>
            <a:ext cx="8129016" cy="6858000"/>
          </a:xfrm>
          <a:prstGeom prst="rect">
            <a:avLst/>
          </a:prstGeom>
          <a:solidFill>
            <a:srgbClr val="FFFFFF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15E0FD0B-531D-4232-9BD1-2133E018AAAE}"/>
              </a:ext>
            </a:extLst>
          </p:cNvPr>
          <p:cNvPicPr>
            <a:picLocks noChangeAspect="1"/>
          </p:cNvPicPr>
          <p:nvPr/>
        </p:nvPicPr>
        <p:blipFill>
          <a:blip r:embed="rId2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3782735" y="443909"/>
            <a:ext cx="6891189" cy="1033678"/>
          </a:xfrm>
          <a:prstGeom prst="rect">
            <a:avLst/>
          </a:prstGeom>
        </p:spPr>
      </p:pic>
      <p:pic>
        <p:nvPicPr>
          <p:cNvPr id="7" name="Obrázek 6">
            <a:extLst>
              <a:ext uri="{FF2B5EF4-FFF2-40B4-BE49-F238E27FC236}">
                <a16:creationId xmlns:a16="http://schemas.microsoft.com/office/drawing/2014/main" id="{A0310858-C53F-4725-A8BD-7960302B1C0B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3782736" y="5137741"/>
            <a:ext cx="6891189" cy="1062451"/>
          </a:xfrm>
          <a:prstGeom prst="rect">
            <a:avLst/>
          </a:prstGeom>
        </p:spPr>
      </p:pic>
      <p:sp>
        <p:nvSpPr>
          <p:cNvPr id="8" name="Zástupný obsah 2">
            <a:extLst>
              <a:ext uri="{FF2B5EF4-FFF2-40B4-BE49-F238E27FC236}">
                <a16:creationId xmlns:a16="http://schemas.microsoft.com/office/drawing/2014/main" id="{BF38ABAA-99E1-4B66-AE15-1FFC527E6CF3}"/>
              </a:ext>
            </a:extLst>
          </p:cNvPr>
          <p:cNvSpPr txBox="1">
            <a:spLocks/>
          </p:cNvSpPr>
          <p:nvPr/>
        </p:nvSpPr>
        <p:spPr>
          <a:xfrm>
            <a:off x="4480941" y="2519139"/>
            <a:ext cx="5494782" cy="1577049"/>
          </a:xfrm>
          <a:prstGeom prst="rect">
            <a:avLst/>
          </a:prstGeom>
          <a:effectLst>
            <a:outerShdw blurRad="50800" dist="38100" dir="2700000" algn="tl" rotWithShape="0">
              <a:prstClr val="black">
                <a:alpha val="40000"/>
              </a:prstClr>
            </a:outerShdw>
          </a:effectLst>
        </p:spPr>
        <p:txBody>
          <a:bodyPr vert="horz" lIns="91440" tIns="45720" rIns="91440" bIns="45720" rtlCol="0">
            <a:normAutofit fontScale="92500"/>
          </a:bodyPr>
          <a:lstStyle>
            <a:lvl1pPr marL="0" indent="0" algn="l" defTabSz="914400" rtl="0" eaLnBrk="1" latinLnBrk="0" hangingPunct="1">
              <a:lnSpc>
                <a:spcPct val="95000"/>
              </a:lnSpc>
              <a:spcBef>
                <a:spcPts val="1400"/>
              </a:spcBef>
              <a:spcAft>
                <a:spcPts val="200"/>
              </a:spcAft>
              <a:buClr>
                <a:schemeClr val="accent1"/>
              </a:buClr>
              <a:buSzPct val="80000"/>
              <a:buFont typeface="Arial" pitchFamily="34" charset="0"/>
              <a:buNone/>
              <a:defRPr sz="2200" kern="1200" spc="10" baseline="0">
                <a:solidFill>
                  <a:schemeClr val="tx1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lvl1pPr>
            <a:lvl2pPr marL="457200" indent="0" algn="ctr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None/>
              <a:defRPr sz="22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2pPr>
            <a:lvl3pPr marL="914400" indent="0" algn="ctr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None/>
              <a:defRPr sz="22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3pPr>
            <a:lvl4pPr marL="1371600" indent="0" algn="ctr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None/>
              <a:defRPr sz="20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4pPr>
            <a:lvl5pPr marL="1828800" indent="0" algn="ctr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None/>
              <a:defRPr sz="20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5pPr>
            <a:lvl6pPr marL="2286000" indent="0" algn="ctr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None/>
              <a:defRPr sz="20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6pPr>
            <a:lvl7pPr marL="2743200" indent="0" algn="ctr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None/>
              <a:defRPr sz="20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7pPr>
            <a:lvl8pPr marL="3200400" indent="0" algn="ctr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None/>
              <a:defRPr sz="20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8pPr>
            <a:lvl9pPr marL="3657600" indent="0" algn="ctr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None/>
              <a:defRPr sz="20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9pPr>
          </a:lstStyle>
          <a:p>
            <a:pPr algn="ctr">
              <a:buClr>
                <a:schemeClr val="tx1"/>
              </a:buClr>
            </a:pPr>
            <a:r>
              <a:rPr lang="cs-CZ" sz="4800" b="1" dirty="0">
                <a:solidFill>
                  <a:schemeClr val="tx1"/>
                </a:solidFill>
                <a:latin typeface="AlwynNewRounded-Regular" panose="02000503040000020004" pitchFamily="2" charset="0"/>
              </a:rPr>
              <a:t>STARÝ SYSTÉM OIS</a:t>
            </a:r>
          </a:p>
          <a:p>
            <a:pPr algn="ctr">
              <a:buClr>
                <a:schemeClr val="tx1"/>
              </a:buClr>
            </a:pPr>
            <a:r>
              <a:rPr lang="cs-CZ" sz="4800" b="1" dirty="0">
                <a:solidFill>
                  <a:schemeClr val="tx1"/>
                </a:solidFill>
                <a:latin typeface="AlwynNewRounded-Regular" panose="02000503040000020004" pitchFamily="2" charset="0"/>
              </a:rPr>
              <a:t>V AUTOBUSECH DPP</a:t>
            </a:r>
          </a:p>
        </p:txBody>
      </p:sp>
    </p:spTree>
    <p:extLst>
      <p:ext uri="{BB962C8B-B14F-4D97-AF65-F5344CB8AC3E}">
        <p14:creationId xmlns:p14="http://schemas.microsoft.com/office/powerpoint/2010/main" val="2893302012"/>
      </p:ext>
    </p:extLst>
  </p:cSld>
  <p:clrMapOvr>
    <a:overrideClrMapping bg1="lt1" tx1="dk1" bg2="lt2" tx2="dk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Zařízení pro označení jízdního dokladu z předprodeje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Zpravidla jehličková tiskárna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Speciální povrch jízdenky a inkoust</a:t>
            </a:r>
          </a:p>
          <a:p>
            <a:pPr lvl="1"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2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Změna barvy při kontaktu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Novější modely zobrazují čas, pásmo, zastávku...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Integrace </a:t>
            </a:r>
            <a:r>
              <a:rPr lang="cs-CZ" sz="2400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označovače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do terminálu cestujícího</a:t>
            </a: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61250" y="243164"/>
            <a:ext cx="9596604" cy="145522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230162971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61250" y="243164"/>
            <a:ext cx="9596604" cy="1455223"/>
          </a:xfrm>
          <a:prstGeom prst="rect">
            <a:avLst/>
          </a:prstGeom>
        </p:spPr>
      </p:pic>
      <p:pic>
        <p:nvPicPr>
          <p:cNvPr id="9" name="Obrázek 8" descr="Obsah obrázku žlutá, interiér, koš&#10;&#10;Popis byl vytvořen automaticky">
            <a:extLst>
              <a:ext uri="{FF2B5EF4-FFF2-40B4-BE49-F238E27FC236}">
                <a16:creationId xmlns:a16="http://schemas.microsoft.com/office/drawing/2014/main" id="{33F13142-5013-4032-B861-4A6AEB10BBDD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 rot="4306657">
            <a:off x="671470" y="3132884"/>
            <a:ext cx="2992120" cy="2338070"/>
          </a:xfrm>
          <a:prstGeom prst="rect">
            <a:avLst/>
          </a:prstGeom>
        </p:spPr>
      </p:pic>
      <p:pic>
        <p:nvPicPr>
          <p:cNvPr id="7" name="Obrázek 6">
            <a:extLst>
              <a:ext uri="{FF2B5EF4-FFF2-40B4-BE49-F238E27FC236}">
                <a16:creationId xmlns:a16="http://schemas.microsoft.com/office/drawing/2014/main" id="{78141260-59F1-4406-B0C7-4A9C4CC0BDEE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335061" y="2245164"/>
            <a:ext cx="6668041" cy="4389164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449202489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Vizuální zařízení pro zobrazení aktuálního času a pásma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Čas a pásmo povelem z palubního počítače</a:t>
            </a: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61250" y="263568"/>
            <a:ext cx="9596604" cy="1414414"/>
          </a:xfrm>
          <a:prstGeom prst="rect">
            <a:avLst/>
          </a:prstGeom>
        </p:spPr>
      </p:pic>
      <p:pic>
        <p:nvPicPr>
          <p:cNvPr id="4" name="Obrázek 3">
            <a:extLst>
              <a:ext uri="{FF2B5EF4-FFF2-40B4-BE49-F238E27FC236}">
                <a16:creationId xmlns:a16="http://schemas.microsoft.com/office/drawing/2014/main" id="{67997614-13F0-47F0-8B06-67B6BA6F275C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362712" y="3767330"/>
            <a:ext cx="4983522" cy="2814039"/>
          </a:xfrm>
          <a:prstGeom prst="rect">
            <a:avLst/>
          </a:prstGeom>
        </p:spPr>
      </p:pic>
      <p:pic>
        <p:nvPicPr>
          <p:cNvPr id="9" name="Obrázek 8" descr="Obsah obrázku text, zelená, interiér, trouba&#10;&#10;Popis byl vytvořen automaticky">
            <a:extLst>
              <a:ext uri="{FF2B5EF4-FFF2-40B4-BE49-F238E27FC236}">
                <a16:creationId xmlns:a16="http://schemas.microsoft.com/office/drawing/2014/main" id="{3E9D2DDB-DC72-411F-AE57-09956317901E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5708946" y="3780393"/>
            <a:ext cx="5121573" cy="2814039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40634657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Vizuální zařízení pro informování cestujících ve voze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Aktuální zastávka,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směr, linka, příští zastávka, nácestné zastávky, 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popř. pásmo, čas, přestupy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Plně řízeno palubním počítačem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Možnost textového či kódového řízení</a:t>
            </a: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3568"/>
            <a:ext cx="9520738" cy="1414414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699627112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3568"/>
            <a:ext cx="9520738" cy="1414414"/>
          </a:xfrm>
          <a:prstGeom prst="rect">
            <a:avLst/>
          </a:prstGeom>
        </p:spPr>
      </p:pic>
      <p:pic>
        <p:nvPicPr>
          <p:cNvPr id="9" name="Obrázek 8">
            <a:extLst>
              <a:ext uri="{FF2B5EF4-FFF2-40B4-BE49-F238E27FC236}">
                <a16:creationId xmlns:a16="http://schemas.microsoft.com/office/drawing/2014/main" id="{146183D2-ADA4-4C0A-A844-674A52CE7C37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088069" y="3500301"/>
            <a:ext cx="5060950" cy="3253740"/>
          </a:xfrm>
          <a:prstGeom prst="rect">
            <a:avLst/>
          </a:prstGeom>
        </p:spPr>
      </p:pic>
      <p:pic>
        <p:nvPicPr>
          <p:cNvPr id="7" name="Obrázek 6" descr="Obsah obrázku interiér, červená&#10;&#10;Popis byl vytvořen automaticky">
            <a:extLst>
              <a:ext uri="{FF2B5EF4-FFF2-40B4-BE49-F238E27FC236}">
                <a16:creationId xmlns:a16="http://schemas.microsoft.com/office/drawing/2014/main" id="{83DFDEAC-C32B-4217-8E70-F3C1807F1F1D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73706" y="2089349"/>
            <a:ext cx="6401740" cy="246385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032978370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3568"/>
            <a:ext cx="9520738" cy="1414414"/>
          </a:xfrm>
          <a:prstGeom prst="rect">
            <a:avLst/>
          </a:prstGeom>
        </p:spPr>
      </p:pic>
      <p:pic>
        <p:nvPicPr>
          <p:cNvPr id="3" name="Obrázek 2">
            <a:extLst>
              <a:ext uri="{FF2B5EF4-FFF2-40B4-BE49-F238E27FC236}">
                <a16:creationId xmlns:a16="http://schemas.microsoft.com/office/drawing/2014/main" id="{594F7049-40D8-47E8-AE9D-2267296BC3C5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893694" y="2099739"/>
            <a:ext cx="5505451" cy="440436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036493772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3568"/>
            <a:ext cx="9520738" cy="1414414"/>
          </a:xfrm>
          <a:prstGeom prst="rect">
            <a:avLst/>
          </a:prstGeom>
        </p:spPr>
      </p:pic>
      <p:sp>
        <p:nvSpPr>
          <p:cNvPr id="15" name="Obdélník: se zakulacenými rohy 14">
            <a:extLst>
              <a:ext uri="{FF2B5EF4-FFF2-40B4-BE49-F238E27FC236}">
                <a16:creationId xmlns:a16="http://schemas.microsoft.com/office/drawing/2014/main" id="{1A7C042E-1346-4FAC-AA7F-ACA3F7202B8C}"/>
              </a:ext>
            </a:extLst>
          </p:cNvPr>
          <p:cNvSpPr/>
          <p:nvPr/>
        </p:nvSpPr>
        <p:spPr>
          <a:xfrm>
            <a:off x="1914198" y="2285060"/>
            <a:ext cx="8363603" cy="4152123"/>
          </a:xfrm>
          <a:prstGeom prst="roundRect">
            <a:avLst/>
          </a:prstGeom>
          <a:ln>
            <a:headEnd type="none" w="med" len="med"/>
            <a:tailEnd type="none" w="med" len="med"/>
          </a:ln>
        </p:spPr>
        <p:style>
          <a:lnRef idx="1">
            <a:schemeClr val="accent6"/>
          </a:lnRef>
          <a:fillRef idx="2">
            <a:schemeClr val="accent6"/>
          </a:fillRef>
          <a:effectRef idx="1">
            <a:schemeClr val="accent6"/>
          </a:effectRef>
          <a:fontRef idx="minor">
            <a:schemeClr val="dk1"/>
          </a:fontRef>
        </p:style>
        <p:txBody>
          <a:bodyPr rtlCol="0" anchor="ctr"/>
          <a:lstStyle/>
          <a:p>
            <a:pPr algn="ctr"/>
            <a:endParaRPr lang="cs-CZ"/>
          </a:p>
        </p:txBody>
      </p:sp>
      <p:pic>
        <p:nvPicPr>
          <p:cNvPr id="7" name="Obrázek 6">
            <a:extLst>
              <a:ext uri="{FF2B5EF4-FFF2-40B4-BE49-F238E27FC236}">
                <a16:creationId xmlns:a16="http://schemas.microsoft.com/office/drawing/2014/main" id="{6A8E424B-C308-4419-BC7C-70B9A2EB1D86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154941" y="2628570"/>
            <a:ext cx="7882118" cy="1043292"/>
          </a:xfrm>
          <a:prstGeom prst="rect">
            <a:avLst/>
          </a:prstGeom>
        </p:spPr>
      </p:pic>
      <p:pic>
        <p:nvPicPr>
          <p:cNvPr id="11" name="Obrázek 10">
            <a:extLst>
              <a:ext uri="{FF2B5EF4-FFF2-40B4-BE49-F238E27FC236}">
                <a16:creationId xmlns:a16="http://schemas.microsoft.com/office/drawing/2014/main" id="{37DD10F9-D82A-4FF9-B1A9-82D30F144A1B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154941" y="3804788"/>
            <a:ext cx="7882118" cy="1048714"/>
          </a:xfrm>
          <a:prstGeom prst="rect">
            <a:avLst/>
          </a:prstGeom>
        </p:spPr>
      </p:pic>
      <p:pic>
        <p:nvPicPr>
          <p:cNvPr id="14" name="Obrázek 13">
            <a:extLst>
              <a:ext uri="{FF2B5EF4-FFF2-40B4-BE49-F238E27FC236}">
                <a16:creationId xmlns:a16="http://schemas.microsoft.com/office/drawing/2014/main" id="{E01772ED-7261-4ADF-BC31-C4FEB916E358}"/>
              </a:ext>
            </a:extLst>
          </p:cNvPr>
          <p:cNvPicPr>
            <a:picLocks noChangeAspect="1"/>
          </p:cNvPicPr>
          <p:nvPr/>
        </p:nvPicPr>
        <p:blipFill>
          <a:blip r:embed="rId6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154941" y="4986428"/>
            <a:ext cx="7882119" cy="1039769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097850015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Vizuální zařízení pro informování cestujících vně vozu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Linka, směr, nácestné zastávky</a:t>
            </a:r>
            <a:endParaRPr lang="cs-CZ" sz="2400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Plně řízeno palubním počítačem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Možnost textového či kódového řízení</a:t>
            </a: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3568"/>
            <a:ext cx="9520738" cy="141441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903713078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3568"/>
            <a:ext cx="9520738" cy="1414413"/>
          </a:xfrm>
          <a:prstGeom prst="rect">
            <a:avLst/>
          </a:prstGeom>
        </p:spPr>
      </p:pic>
      <p:pic>
        <p:nvPicPr>
          <p:cNvPr id="9" name="Obrázek 8" descr="Obsah obrázku text&#10;&#10;Popis byl vytvořen automaticky">
            <a:extLst>
              <a:ext uri="{FF2B5EF4-FFF2-40B4-BE49-F238E27FC236}">
                <a16:creationId xmlns:a16="http://schemas.microsoft.com/office/drawing/2014/main" id="{76B7E548-7127-4540-A290-700994C79915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 rot="16200000">
            <a:off x="3923934" y="-710822"/>
            <a:ext cx="3221659" cy="9905768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109085281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3568"/>
            <a:ext cx="9520738" cy="1414413"/>
          </a:xfrm>
          <a:prstGeom prst="rect">
            <a:avLst/>
          </a:prstGeom>
        </p:spPr>
      </p:pic>
      <p:pic>
        <p:nvPicPr>
          <p:cNvPr id="7" name="Obrázek 6">
            <a:extLst>
              <a:ext uri="{FF2B5EF4-FFF2-40B4-BE49-F238E27FC236}">
                <a16:creationId xmlns:a16="http://schemas.microsoft.com/office/drawing/2014/main" id="{E74FDD2E-1989-41E2-92F0-23B4BE6A080D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746862" y="2285060"/>
            <a:ext cx="7625379" cy="1139784"/>
          </a:xfrm>
          <a:prstGeom prst="rect">
            <a:avLst/>
          </a:prstGeom>
        </p:spPr>
      </p:pic>
      <p:pic>
        <p:nvPicPr>
          <p:cNvPr id="11" name="Obrázek 10">
            <a:extLst>
              <a:ext uri="{FF2B5EF4-FFF2-40B4-BE49-F238E27FC236}">
                <a16:creationId xmlns:a16="http://schemas.microsoft.com/office/drawing/2014/main" id="{E045549A-1014-4884-AF83-0D408862AE5E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392058" y="3659946"/>
            <a:ext cx="6341395" cy="1176563"/>
          </a:xfrm>
          <a:prstGeom prst="rect">
            <a:avLst/>
          </a:prstGeom>
        </p:spPr>
      </p:pic>
      <p:pic>
        <p:nvPicPr>
          <p:cNvPr id="14" name="Obrázek 13">
            <a:extLst>
              <a:ext uri="{FF2B5EF4-FFF2-40B4-BE49-F238E27FC236}">
                <a16:creationId xmlns:a16="http://schemas.microsoft.com/office/drawing/2014/main" id="{0D7842FE-746D-4B41-87F8-B1D0CB0CD36E}"/>
              </a:ext>
            </a:extLst>
          </p:cNvPr>
          <p:cNvPicPr>
            <a:picLocks noChangeAspect="1"/>
          </p:cNvPicPr>
          <p:nvPr/>
        </p:nvPicPr>
        <p:blipFill>
          <a:blip r:embed="rId6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721732" y="5100128"/>
            <a:ext cx="1678812" cy="117656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26295571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Papírové cedule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Hlášení řidičem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Hlášení z magnetofonu (</a:t>
            </a:r>
            <a:r>
              <a:rPr lang="cs-CZ" sz="2400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PaMi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)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Mechanické </a:t>
            </a:r>
            <a:r>
              <a:rPr lang="cs-CZ" sz="2400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označovače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jízdenek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Digitalizace – 1996</a:t>
            </a:r>
          </a:p>
          <a:p>
            <a:pPr lvl="1"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2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Sdružení </a:t>
            </a:r>
            <a:r>
              <a:rPr lang="cs-CZ" sz="22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MYPOL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endParaRPr lang="cs-CZ" sz="2400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5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/>
        </p:blipFill>
        <p:spPr>
          <a:xfrm>
            <a:off x="3600819" y="238699"/>
            <a:ext cx="3917465" cy="1464153"/>
          </a:xfrm>
          <a:prstGeom prst="rect">
            <a:avLst/>
          </a:prstGeom>
        </p:spPr>
      </p:pic>
      <p:pic>
        <p:nvPicPr>
          <p:cNvPr id="1026" name="Picture 2" descr="Není k dispozici žádný popis fotky.">
            <a:extLst>
              <a:ext uri="{FF2B5EF4-FFF2-40B4-BE49-F238E27FC236}">
                <a16:creationId xmlns:a16="http://schemas.microsoft.com/office/drawing/2014/main" id="{6661639E-F8BA-424B-B528-F2056BCF7996}"/>
              </a:ext>
            </a:extLst>
          </p:cNvPr>
          <p:cNvPicPr>
            <a:picLocks noChangeAspect="1" noChangeArrowheads="1"/>
          </p:cNvPicPr>
          <p:nvPr/>
        </p:nvPicPr>
        <p:blipFill rotWithShape="1">
          <a:blip r:embed="rId6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 l="9507" t="26027" r="17891" b="2931"/>
          <a:stretch/>
        </p:blipFill>
        <p:spPr bwMode="auto">
          <a:xfrm>
            <a:off x="6708733" y="3682837"/>
            <a:ext cx="4297624" cy="2802798"/>
          </a:xfrm>
          <a:prstGeom prst="rect">
            <a:avLst/>
          </a:prstGeom>
          <a:noFill/>
          <a:extLst>
            <a:ext uri="{909E8E84-426E-40DD-AFC4-6F175D3DCCD1}">
              <a14:hiddenFill xmlns:a14="http://schemas.microsoft.com/office/drawing/2010/main">
                <a:solidFill>
                  <a:srgbClr val="FFFFFF"/>
                </a:solidFill>
              </a14:hiddenFill>
            </a:ext>
          </a:extLst>
        </p:spPr>
      </p:pic>
      <p:pic>
        <p:nvPicPr>
          <p:cNvPr id="2" name="odlnamrep">
            <a:hlinkClick r:id="" action="ppaction://media"/>
            <a:extLst>
              <a:ext uri="{FF2B5EF4-FFF2-40B4-BE49-F238E27FC236}">
                <a16:creationId xmlns:a16="http://schemas.microsoft.com/office/drawing/2014/main" id="{D6A9872B-F022-40D8-B4AA-4D5FE9D72D0D}"/>
              </a:ext>
            </a:extLst>
          </p:cNvPr>
          <p:cNvPicPr>
            <a:picLocks noChangeAspect="1"/>
          </p:cNvPicPr>
          <p:nvPr>
            <a:audioFile r:link="rId2"/>
            <p:extLst>
              <p:ext uri="{DAA4B4D4-6D71-4841-9C94-3DE7FCFB9230}">
                <p14:media xmlns:p14="http://schemas.microsoft.com/office/powerpoint/2010/main" r:embed="rId1"/>
              </p:ext>
            </p:extLst>
          </p:nvPr>
        </p:nvPicPr>
        <p:blipFill>
          <a:blip r:embed="rId7"/>
          <a:stretch>
            <a:fillRect/>
          </a:stretch>
        </p:blipFill>
        <p:spPr>
          <a:xfrm>
            <a:off x="8339183" y="2111700"/>
            <a:ext cx="1237107" cy="1237107"/>
          </a:xfrm>
          <a:prstGeom prst="rect">
            <a:avLst/>
          </a:prstGeom>
        </p:spPr>
      </p:pic>
      <p:sp>
        <p:nvSpPr>
          <p:cNvPr id="6" name="TextovéPole 5">
            <a:extLst>
              <a:ext uri="{FF2B5EF4-FFF2-40B4-BE49-F238E27FC236}">
                <a16:creationId xmlns:a16="http://schemas.microsoft.com/office/drawing/2014/main" id="{82960ABF-8B06-4F0C-A09E-870DD774DAC9}"/>
              </a:ext>
            </a:extLst>
          </p:cNvPr>
          <p:cNvSpPr txBox="1"/>
          <p:nvPr/>
        </p:nvSpPr>
        <p:spPr>
          <a:xfrm>
            <a:off x="6984133" y="6147081"/>
            <a:ext cx="4983930" cy="338554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r>
              <a:rPr lang="cs-CZ" sz="1600" dirty="0"/>
              <a:t>Zdroj: FB – Pražská integrovaná doprava</a:t>
            </a:r>
          </a:p>
        </p:txBody>
      </p:sp>
      <p:sp>
        <p:nvSpPr>
          <p:cNvPr id="7" name="TextovéPole 6">
            <a:extLst>
              <a:ext uri="{FF2B5EF4-FFF2-40B4-BE49-F238E27FC236}">
                <a16:creationId xmlns:a16="http://schemas.microsoft.com/office/drawing/2014/main" id="{08F01B1C-F89D-4E50-9C48-B71C46D48A17}"/>
              </a:ext>
            </a:extLst>
          </p:cNvPr>
          <p:cNvSpPr txBox="1"/>
          <p:nvPr/>
        </p:nvSpPr>
        <p:spPr>
          <a:xfrm>
            <a:off x="6735810" y="3253089"/>
            <a:ext cx="4243469" cy="276999"/>
          </a:xfrm>
          <a:prstGeom prst="rect">
            <a:avLst/>
          </a:prstGeom>
          <a:noFill/>
        </p:spPr>
        <p:txBody>
          <a:bodyPr wrap="none" rtlCol="0">
            <a:spAutoFit/>
          </a:bodyPr>
          <a:lstStyle/>
          <a:p>
            <a:r>
              <a:rPr lang="cs-CZ" sz="1200" dirty="0"/>
              <a:t>Zdroj: https://www.youtube.com/watch?v=PzLKqVxEsRA</a:t>
            </a:r>
          </a:p>
        </p:txBody>
      </p:sp>
    </p:spTree>
    <p:extLst>
      <p:ext uri="{BB962C8B-B14F-4D97-AF65-F5344CB8AC3E}">
        <p14:creationId xmlns:p14="http://schemas.microsoft.com/office/powerpoint/2010/main" val="633179995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mediacall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cmd type="call" cmd="playFrom(0.0)">
                                      <p:cBhvr>
                                        <p:cTn id="6" dur="13032" fill="hold"/>
                                        <p:tgtEl>
                                          <p:spTgt spid="2"/>
                                        </p:tgtEl>
                                      </p:cBhvr>
                                    </p:cmd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  <p:audio>
              <p:cMediaNode vol="80000">
                <p:cTn id="7" fill="hold" display="0">
                  <p:stCondLst>
                    <p:cond delay="indefinite"/>
                  </p:stCondLst>
                  <p:endCondLst>
                    <p:cond evt="onStopAudio" delay="0">
                      <p:tgtEl>
                        <p:sldTgt/>
                      </p:tgtEl>
                    </p:cond>
                  </p:endCondLst>
                </p:cTn>
                <p:tgtEl>
                  <p:spTgt spid="2"/>
                </p:tgtEl>
              </p:cMediaNode>
            </p:audio>
          </p:childTnLst>
        </p:cTn>
      </p:par>
    </p:tnLst>
  </p:timing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3568"/>
            <a:ext cx="9520738" cy="1414413"/>
          </a:xfrm>
          <a:prstGeom prst="rect">
            <a:avLst/>
          </a:prstGeom>
        </p:spPr>
      </p:pic>
      <p:pic>
        <p:nvPicPr>
          <p:cNvPr id="3" name="Obrázek 2">
            <a:extLst>
              <a:ext uri="{FF2B5EF4-FFF2-40B4-BE49-F238E27FC236}">
                <a16:creationId xmlns:a16="http://schemas.microsoft.com/office/drawing/2014/main" id="{9DBB98B4-CB8B-41A2-B3E1-247D5A735CB4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423198" y="2129923"/>
            <a:ext cx="10378440" cy="1567704"/>
          </a:xfrm>
          <a:prstGeom prst="rect">
            <a:avLst/>
          </a:prstGeom>
        </p:spPr>
      </p:pic>
      <p:pic>
        <p:nvPicPr>
          <p:cNvPr id="6" name="Obrázek 5">
            <a:extLst>
              <a:ext uri="{FF2B5EF4-FFF2-40B4-BE49-F238E27FC236}">
                <a16:creationId xmlns:a16="http://schemas.microsoft.com/office/drawing/2014/main" id="{3EC77C76-4E62-453B-9360-26BCE930AE0E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23199" y="5243790"/>
            <a:ext cx="10372686" cy="1541640"/>
          </a:xfrm>
          <a:prstGeom prst="rect">
            <a:avLst/>
          </a:prstGeom>
        </p:spPr>
      </p:pic>
      <p:pic>
        <p:nvPicPr>
          <p:cNvPr id="13" name="Obrázek 12">
            <a:extLst>
              <a:ext uri="{FF2B5EF4-FFF2-40B4-BE49-F238E27FC236}">
                <a16:creationId xmlns:a16="http://schemas.microsoft.com/office/drawing/2014/main" id="{67A56ED8-9209-4F69-8F74-D366C63679DB}"/>
              </a:ext>
            </a:extLst>
          </p:cNvPr>
          <p:cNvPicPr>
            <a:picLocks noChangeAspect="1"/>
          </p:cNvPicPr>
          <p:nvPr/>
        </p:nvPicPr>
        <p:blipFill>
          <a:blip r:embed="rId6"/>
          <a:stretch>
            <a:fillRect/>
          </a:stretch>
        </p:blipFill>
        <p:spPr>
          <a:xfrm>
            <a:off x="423199" y="3697627"/>
            <a:ext cx="10372686" cy="154616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249842916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GPS modul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Centrála preference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Reproduktory</a:t>
            </a:r>
          </a:p>
          <a:p>
            <a:pPr lvl="1"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2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Tři okruhy – interiér, </a:t>
            </a:r>
            <a:r>
              <a:rPr lang="cs-CZ" sz="2200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příposlech</a:t>
            </a:r>
            <a:r>
              <a:rPr lang="cs-CZ" sz="22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, exteriér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Radiostanice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endParaRPr lang="cs-CZ" sz="2400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HLÁSIČ ZASTÁVEK</a:t>
            </a: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99183" y="266776"/>
            <a:ext cx="9520738" cy="140799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610781032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Vozová sběrnice</a:t>
            </a:r>
          </a:p>
          <a:p>
            <a:pPr lvl="1"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2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IBIS (IPIS), RS435, Ethernet...</a:t>
            </a:r>
            <a:endParaRPr lang="cs-CZ" sz="2200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Zařízení = IBIS adresa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Požadavková sběrnice – SD, MS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Sběrnice odpovědí – ED, ME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Adresné a neadresné povely</a:t>
            </a: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801978" y="266776"/>
            <a:ext cx="9515147" cy="140799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547164645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801978" y="266776"/>
            <a:ext cx="9515147" cy="1407996"/>
          </a:xfrm>
          <a:prstGeom prst="rect">
            <a:avLst/>
          </a:prstGeom>
        </p:spPr>
      </p:pic>
      <p:pic>
        <p:nvPicPr>
          <p:cNvPr id="9" name="Obrázek 8">
            <a:extLst>
              <a:ext uri="{FF2B5EF4-FFF2-40B4-BE49-F238E27FC236}">
                <a16:creationId xmlns:a16="http://schemas.microsoft.com/office/drawing/2014/main" id="{FC1283CB-7AB6-475C-999B-395224FB9230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543592" y="3009295"/>
            <a:ext cx="5613723" cy="2191463"/>
          </a:xfrm>
          <a:prstGeom prst="rect">
            <a:avLst/>
          </a:prstGeom>
        </p:spPr>
      </p:pic>
      <p:pic>
        <p:nvPicPr>
          <p:cNvPr id="11" name="Obrázek 10" descr="Obsah obrázku text, elektronika, obvod&#10;&#10;Popis byl vytvořen automaticky">
            <a:extLst>
              <a:ext uri="{FF2B5EF4-FFF2-40B4-BE49-F238E27FC236}">
                <a16:creationId xmlns:a16="http://schemas.microsoft.com/office/drawing/2014/main" id="{BF86880C-BCB1-46FA-83A4-6FF7A02EE271}"/>
              </a:ext>
            </a:extLst>
          </p:cNvPr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7056475" y="3009295"/>
            <a:ext cx="3780684" cy="2940872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938726086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4263821"/>
          </a:xfrm>
        </p:spPr>
        <p:txBody>
          <a:bodyPr>
            <a:normAutofit lnSpcReduction="10000"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Z centrálního zařízení po požadavkové sběrnici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Znaky ASCII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Začátek povelu – identifikátor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Adresa IBIS zařízení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Povel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Konec povelu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&lt;CR&gt;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endParaRPr lang="cs-CZ" sz="2400" b="1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  <a:p>
            <a:pPr marL="0" indent="0">
              <a:buClr>
                <a:schemeClr val="tx1"/>
              </a:buClr>
              <a:buNone/>
            </a:pPr>
            <a:r>
              <a:rPr lang="cs-CZ" sz="32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„</a:t>
            </a:r>
            <a:r>
              <a:rPr lang="cs-CZ" sz="3200" b="1" i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aA1 Masná&lt;CR&gt;“</a:t>
            </a:r>
            <a:endParaRPr lang="cs-CZ" sz="3200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801978" y="267189"/>
            <a:ext cx="9515147" cy="1407169"/>
          </a:xfrm>
          <a:prstGeom prst="rect">
            <a:avLst/>
          </a:prstGeom>
        </p:spPr>
      </p:pic>
      <p:pic>
        <p:nvPicPr>
          <p:cNvPr id="7" name="Obrázek 6" descr="Obsah obrázku stůl&#10;&#10;Popis byl vytvořen automaticky">
            <a:extLst>
              <a:ext uri="{FF2B5EF4-FFF2-40B4-BE49-F238E27FC236}">
                <a16:creationId xmlns:a16="http://schemas.microsoft.com/office/drawing/2014/main" id="{3F338696-3111-42E1-905C-9E03E0C16955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5906278" y="2845837"/>
            <a:ext cx="5105955" cy="276537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793185684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Audio zařízení </a:t>
            </a:r>
            <a:r>
              <a:rPr lang="cs-CZ" sz="2400" b="1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OISu</a:t>
            </a:r>
            <a:endParaRPr lang="cs-CZ" sz="2400" b="1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Výstupy do reproduktorů</a:t>
            </a:r>
          </a:p>
          <a:p>
            <a:pPr lvl="1"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2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Interiérové</a:t>
            </a:r>
          </a:p>
          <a:p>
            <a:pPr lvl="1"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2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Pro řidiče </a:t>
            </a:r>
            <a:r>
              <a:rPr lang="cs-CZ" sz="2200" i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(</a:t>
            </a:r>
            <a:r>
              <a:rPr lang="cs-CZ" sz="2200" i="1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příposlech</a:t>
            </a:r>
            <a:r>
              <a:rPr lang="cs-CZ" sz="2200" i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)</a:t>
            </a:r>
          </a:p>
          <a:p>
            <a:pPr lvl="1"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2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Exteriérové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Databáze s nahrávkami hlášení</a:t>
            </a:r>
            <a:endParaRPr lang="cs-CZ" sz="2200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2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Na základě povelu z palubního počítače reprodukce hlášení</a:t>
            </a:r>
            <a:endParaRPr lang="cs-CZ" sz="2400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00248" y="243164"/>
            <a:ext cx="9718608" cy="145522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908503194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00248" y="243164"/>
            <a:ext cx="9718608" cy="1455223"/>
          </a:xfrm>
          <a:prstGeom prst="rect">
            <a:avLst/>
          </a:prstGeom>
        </p:spPr>
      </p:pic>
      <p:pic>
        <p:nvPicPr>
          <p:cNvPr id="9" name="Zástupný obsah 8" descr="Obsah obrázku interiér, elektronika, zelená&#10;&#10;Popis byl vytvořen automaticky">
            <a:extLst>
              <a:ext uri="{FF2B5EF4-FFF2-40B4-BE49-F238E27FC236}">
                <a16:creationId xmlns:a16="http://schemas.microsoft.com/office/drawing/2014/main" id="{EF8473E2-CA67-4A1F-8AB6-E21147C4CC4E}"/>
              </a:ext>
            </a:extLst>
          </p:cNvPr>
          <p:cNvPicPr>
            <a:picLocks noGrp="1" noChangeAspect="1"/>
          </p:cNvPicPr>
          <p:nvPr>
            <p:ph idx="1"/>
          </p:nvPr>
        </p:nvPicPr>
        <p:blipFill rotWithShape="1"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 bwMode="auto">
          <a:xfrm>
            <a:off x="1262189" y="2264656"/>
            <a:ext cx="8594725" cy="4152787"/>
          </a:xfrm>
          <a:prstGeom prst="rect">
            <a:avLst/>
          </a:prstGeom>
          <a:ln>
            <a:noFill/>
          </a:ln>
          <a:extLst>
            <a:ext uri="{53640926-AAD7-44D8-BBD7-CCE9431645EC}">
              <a14:shadowObscured xmlns:a14="http://schemas.microsoft.com/office/drawing/2010/main"/>
            </a:ext>
          </a:extLst>
        </p:spPr>
      </p:pic>
    </p:spTree>
    <p:extLst>
      <p:ext uri="{BB962C8B-B14F-4D97-AF65-F5344CB8AC3E}">
        <p14:creationId xmlns:p14="http://schemas.microsoft.com/office/powerpoint/2010/main" val="2057224377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53" presetClass="entr" presetSubtype="16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7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8" dur="5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9" dur="5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2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00248" y="243164"/>
            <a:ext cx="9718608" cy="1455223"/>
          </a:xfrm>
          <a:prstGeom prst="rect">
            <a:avLst/>
          </a:prstGeom>
        </p:spPr>
      </p:pic>
      <p:sp>
        <p:nvSpPr>
          <p:cNvPr id="6" name="Obdélník 5">
            <a:extLst>
              <a:ext uri="{FF2B5EF4-FFF2-40B4-BE49-F238E27FC236}">
                <a16:creationId xmlns:a16="http://schemas.microsoft.com/office/drawing/2014/main" id="{5B660D9A-6B57-4C6A-B964-8ECB4ABFB549}"/>
              </a:ext>
            </a:extLst>
          </p:cNvPr>
          <p:cNvSpPr/>
          <p:nvPr/>
        </p:nvSpPr>
        <p:spPr>
          <a:xfrm>
            <a:off x="2437004" y="5045889"/>
            <a:ext cx="1077363" cy="724277"/>
          </a:xfrm>
          <a:prstGeom prst="rect">
            <a:avLst/>
          </a:prstGeom>
          <a:solidFill>
            <a:srgbClr val="00B05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GONG</a:t>
            </a:r>
          </a:p>
        </p:txBody>
      </p:sp>
      <p:sp>
        <p:nvSpPr>
          <p:cNvPr id="7" name="Rovnoramenný trojúhelník 6">
            <a:extLst>
              <a:ext uri="{FF2B5EF4-FFF2-40B4-BE49-F238E27FC236}">
                <a16:creationId xmlns:a16="http://schemas.microsoft.com/office/drawing/2014/main" id="{BC997A4A-2E84-43B1-860F-F73B08E09F11}"/>
              </a:ext>
            </a:extLst>
          </p:cNvPr>
          <p:cNvSpPr/>
          <p:nvPr/>
        </p:nvSpPr>
        <p:spPr>
          <a:xfrm>
            <a:off x="309496" y="2411660"/>
            <a:ext cx="1511929" cy="1069397"/>
          </a:xfrm>
          <a:prstGeom prst="triangle">
            <a:avLst/>
          </a:prstGeom>
          <a:solidFill>
            <a:srgbClr val="FF00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příští</a:t>
            </a:r>
          </a:p>
        </p:txBody>
      </p:sp>
      <p:sp>
        <p:nvSpPr>
          <p:cNvPr id="9" name="Obdélník: se zakulacenými rohy 8">
            <a:extLst>
              <a:ext uri="{FF2B5EF4-FFF2-40B4-BE49-F238E27FC236}">
                <a16:creationId xmlns:a16="http://schemas.microsoft.com/office/drawing/2014/main" id="{4497BAFD-B957-4779-91FA-F1CB7D7B1F99}"/>
              </a:ext>
            </a:extLst>
          </p:cNvPr>
          <p:cNvSpPr/>
          <p:nvPr/>
        </p:nvSpPr>
        <p:spPr>
          <a:xfrm>
            <a:off x="2361614" y="3577006"/>
            <a:ext cx="1720158" cy="800613"/>
          </a:xfrm>
          <a:prstGeom prst="roundRect">
            <a:avLst/>
          </a:prstGeom>
          <a:solidFill>
            <a:srgbClr val="00B0F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Zastávka A</a:t>
            </a:r>
          </a:p>
        </p:txBody>
      </p:sp>
      <p:sp>
        <p:nvSpPr>
          <p:cNvPr id="14" name="Obdélník: se zakulacenými rohy 13">
            <a:extLst>
              <a:ext uri="{FF2B5EF4-FFF2-40B4-BE49-F238E27FC236}">
                <a16:creationId xmlns:a16="http://schemas.microsoft.com/office/drawing/2014/main" id="{15B00560-7718-47CB-8892-4947BDC9A926}"/>
              </a:ext>
            </a:extLst>
          </p:cNvPr>
          <p:cNvSpPr/>
          <p:nvPr/>
        </p:nvSpPr>
        <p:spPr>
          <a:xfrm>
            <a:off x="309496" y="4198364"/>
            <a:ext cx="1720158" cy="800613"/>
          </a:xfrm>
          <a:prstGeom prst="roundRect">
            <a:avLst/>
          </a:prstGeom>
          <a:solidFill>
            <a:srgbClr val="FFFF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>
                <a:solidFill>
                  <a:schemeClr val="bg1"/>
                </a:solidFill>
              </a:rPr>
              <a:t>Zastávka B</a:t>
            </a:r>
          </a:p>
        </p:txBody>
      </p:sp>
      <p:pic>
        <p:nvPicPr>
          <p:cNvPr id="17" name="Obrázek 16">
            <a:extLst>
              <a:ext uri="{FF2B5EF4-FFF2-40B4-BE49-F238E27FC236}">
                <a16:creationId xmlns:a16="http://schemas.microsoft.com/office/drawing/2014/main" id="{9EA8E653-DBEA-417D-835F-E0158ACE8682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4603611" y="2260694"/>
            <a:ext cx="6440070" cy="4358104"/>
          </a:xfrm>
          <a:prstGeom prst="rect">
            <a:avLst/>
          </a:prstGeom>
        </p:spPr>
      </p:pic>
      <p:sp>
        <p:nvSpPr>
          <p:cNvPr id="19" name="Šestiúhelník 18">
            <a:extLst>
              <a:ext uri="{FF2B5EF4-FFF2-40B4-BE49-F238E27FC236}">
                <a16:creationId xmlns:a16="http://schemas.microsoft.com/office/drawing/2014/main" id="{CE54A54A-1DA7-45F5-8212-89F7E2EE5459}"/>
              </a:ext>
            </a:extLst>
          </p:cNvPr>
          <p:cNvSpPr/>
          <p:nvPr/>
        </p:nvSpPr>
        <p:spPr>
          <a:xfrm>
            <a:off x="335184" y="5498752"/>
            <a:ext cx="1569816" cy="989287"/>
          </a:xfrm>
          <a:prstGeom prst="hexagon">
            <a:avLst/>
          </a:prstGeom>
          <a:solidFill>
            <a:srgbClr val="7030A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příznak</a:t>
            </a:r>
          </a:p>
        </p:txBody>
      </p:sp>
      <p:sp>
        <p:nvSpPr>
          <p:cNvPr id="20" name="Šestiúhelník 19">
            <a:extLst>
              <a:ext uri="{FF2B5EF4-FFF2-40B4-BE49-F238E27FC236}">
                <a16:creationId xmlns:a16="http://schemas.microsoft.com/office/drawing/2014/main" id="{30413312-EC50-4694-AB61-B14DCB278328}"/>
              </a:ext>
            </a:extLst>
          </p:cNvPr>
          <p:cNvSpPr/>
          <p:nvPr/>
        </p:nvSpPr>
        <p:spPr>
          <a:xfrm>
            <a:off x="2245409" y="2209444"/>
            <a:ext cx="1511929" cy="989287"/>
          </a:xfrm>
          <a:prstGeom prst="hexagon">
            <a:avLst/>
          </a:prstGeom>
          <a:solidFill>
            <a:srgbClr val="0070C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příznak</a:t>
            </a:r>
          </a:p>
        </p:txBody>
      </p:sp>
    </p:spTree>
    <p:extLst>
      <p:ext uri="{BB962C8B-B14F-4D97-AF65-F5344CB8AC3E}">
        <p14:creationId xmlns:p14="http://schemas.microsoft.com/office/powerpoint/2010/main" val="3542751365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42" presetClass="entr" presetSubtype="0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1000"/>
                                        <p:tgtEl>
                                          <p:spTgt spid="7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8" dur="10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9" dur="1000" fill="hold"/>
                                        <p:tgtEl>
                                          <p:spTgt spid="7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20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2" dur="1000"/>
                                        <p:tgtEl>
                                          <p:spTgt spid="20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3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4" dur="1000" fill="hold"/>
                                        <p:tgtEl>
                                          <p:spTgt spid="20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15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17" dur="1000"/>
                                        <p:tgtEl>
                                          <p:spTgt spid="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18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9" dur="1000" fill="hold"/>
                                        <p:tgtEl>
                                          <p:spTgt spid="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2" dur="1000"/>
                                        <p:tgtEl>
                                          <p:spTgt spid="6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3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4" dur="1000" fill="hold"/>
                                        <p:tgtEl>
                                          <p:spTgt spid="6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25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27" dur="10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28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9" dur="1000" fill="hold"/>
                                        <p:tgtEl>
                                          <p:spTgt spid="14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  <p:par>
                                <p:cTn id="30" presetID="42" presetClass="entr" presetSubtype="0" fill="hold" grpId="0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9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32" dur="1000"/>
                                        <p:tgtEl>
                                          <p:spTgt spid="19"/>
                                        </p:tgtEl>
                                      </p:cBhvr>
                                    </p:animEffect>
                                    <p:anim calcmode="lin" valueType="num">
                                      <p:cBhvr>
                                        <p:cTn id="33" dur="10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ppt_x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x"/>
                                          </p:val>
                                        </p:tav>
                                        <p:tav tm="100000">
                                          <p:val>
                                            <p:strVal val="#ppt_x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34" dur="1000" fill="hold"/>
                                        <p:tgtEl>
                                          <p:spTgt spid="19"/>
                                        </p:tgtEl>
                                        <p:attrNameLst>
                                          <p:attrName>ppt_y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strVal val="#ppt_y+.1"/>
                                          </p:val>
                                        </p:tav>
                                        <p:tav tm="100000">
                                          <p:val>
                                            <p:strVal val="#ppt_y"/>
                                          </p:val>
                                        </p:tav>
                                      </p:tavLst>
                                    </p:anim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6" grpId="0" animBg="1"/>
      <p:bldP spid="7" grpId="0" animBg="1"/>
      <p:bldP spid="9" grpId="0" animBg="1"/>
      <p:bldP spid="14" grpId="0" animBg="1"/>
      <p:bldP spid="19" grpId="0" animBg="1"/>
      <p:bldP spid="20" grpId="0" animBg="1"/>
    </p:bldLst>
  </p:timing>
</p:sld>
</file>

<file path=ppt/slides/slide2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00248" y="243164"/>
            <a:ext cx="9718608" cy="1455223"/>
          </a:xfrm>
          <a:prstGeom prst="rect">
            <a:avLst/>
          </a:prstGeom>
        </p:spPr>
      </p:pic>
      <p:sp>
        <p:nvSpPr>
          <p:cNvPr id="6" name="Obdélník 5">
            <a:extLst>
              <a:ext uri="{FF2B5EF4-FFF2-40B4-BE49-F238E27FC236}">
                <a16:creationId xmlns:a16="http://schemas.microsoft.com/office/drawing/2014/main" id="{5B660D9A-6B57-4C6A-B964-8ECB4ABFB549}"/>
              </a:ext>
            </a:extLst>
          </p:cNvPr>
          <p:cNvSpPr/>
          <p:nvPr/>
        </p:nvSpPr>
        <p:spPr>
          <a:xfrm>
            <a:off x="2437004" y="5045889"/>
            <a:ext cx="1077363" cy="724277"/>
          </a:xfrm>
          <a:prstGeom prst="rect">
            <a:avLst/>
          </a:prstGeom>
          <a:solidFill>
            <a:srgbClr val="00B05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GONG</a:t>
            </a:r>
          </a:p>
        </p:txBody>
      </p:sp>
      <p:sp>
        <p:nvSpPr>
          <p:cNvPr id="7" name="Rovnoramenný trojúhelník 6">
            <a:extLst>
              <a:ext uri="{FF2B5EF4-FFF2-40B4-BE49-F238E27FC236}">
                <a16:creationId xmlns:a16="http://schemas.microsoft.com/office/drawing/2014/main" id="{BC997A4A-2E84-43B1-860F-F73B08E09F11}"/>
              </a:ext>
            </a:extLst>
          </p:cNvPr>
          <p:cNvSpPr/>
          <p:nvPr/>
        </p:nvSpPr>
        <p:spPr>
          <a:xfrm>
            <a:off x="309496" y="2411660"/>
            <a:ext cx="1511929" cy="1069397"/>
          </a:xfrm>
          <a:prstGeom prst="triangle">
            <a:avLst/>
          </a:prstGeom>
          <a:solidFill>
            <a:srgbClr val="FF00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příští</a:t>
            </a:r>
          </a:p>
        </p:txBody>
      </p:sp>
      <p:sp>
        <p:nvSpPr>
          <p:cNvPr id="13" name="Šestiúhelník 12">
            <a:extLst>
              <a:ext uri="{FF2B5EF4-FFF2-40B4-BE49-F238E27FC236}">
                <a16:creationId xmlns:a16="http://schemas.microsoft.com/office/drawing/2014/main" id="{54036615-C796-4482-B88E-BCD665AD836F}"/>
              </a:ext>
            </a:extLst>
          </p:cNvPr>
          <p:cNvSpPr/>
          <p:nvPr/>
        </p:nvSpPr>
        <p:spPr>
          <a:xfrm>
            <a:off x="335184" y="5498752"/>
            <a:ext cx="1569816" cy="989287"/>
          </a:xfrm>
          <a:prstGeom prst="hexagon">
            <a:avLst/>
          </a:prstGeom>
          <a:solidFill>
            <a:srgbClr val="7030A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na znamení</a:t>
            </a:r>
          </a:p>
        </p:txBody>
      </p:sp>
      <p:sp>
        <p:nvSpPr>
          <p:cNvPr id="14" name="Obdélník: se zakulacenými rohy 13">
            <a:extLst>
              <a:ext uri="{FF2B5EF4-FFF2-40B4-BE49-F238E27FC236}">
                <a16:creationId xmlns:a16="http://schemas.microsoft.com/office/drawing/2014/main" id="{15B00560-7718-47CB-8892-4947BDC9A926}"/>
              </a:ext>
            </a:extLst>
          </p:cNvPr>
          <p:cNvSpPr/>
          <p:nvPr/>
        </p:nvSpPr>
        <p:spPr>
          <a:xfrm>
            <a:off x="309496" y="4198364"/>
            <a:ext cx="1720158" cy="800613"/>
          </a:xfrm>
          <a:prstGeom prst="roundRect">
            <a:avLst/>
          </a:prstGeom>
          <a:solidFill>
            <a:srgbClr val="FFFF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>
                <a:solidFill>
                  <a:schemeClr val="bg1"/>
                </a:solidFill>
              </a:rPr>
              <a:t>NB-Interna</a:t>
            </a:r>
          </a:p>
        </p:txBody>
      </p:sp>
      <p:sp>
        <p:nvSpPr>
          <p:cNvPr id="15" name="Šestiúhelník 14">
            <a:extLst>
              <a:ext uri="{FF2B5EF4-FFF2-40B4-BE49-F238E27FC236}">
                <a16:creationId xmlns:a16="http://schemas.microsoft.com/office/drawing/2014/main" id="{0B1AF9A6-20F4-4750-B82C-81FB72FBD626}"/>
              </a:ext>
            </a:extLst>
          </p:cNvPr>
          <p:cNvSpPr/>
          <p:nvPr/>
        </p:nvSpPr>
        <p:spPr>
          <a:xfrm>
            <a:off x="2245409" y="2209444"/>
            <a:ext cx="1511929" cy="989287"/>
          </a:xfrm>
          <a:prstGeom prst="hexagon">
            <a:avLst/>
          </a:prstGeom>
          <a:solidFill>
            <a:srgbClr val="0070C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na znamení</a:t>
            </a:r>
          </a:p>
        </p:txBody>
      </p:sp>
      <p:pic>
        <p:nvPicPr>
          <p:cNvPr id="2" name="Obrázek 1">
            <a:extLst>
              <a:ext uri="{FF2B5EF4-FFF2-40B4-BE49-F238E27FC236}">
                <a16:creationId xmlns:a16="http://schemas.microsoft.com/office/drawing/2014/main" id="{B756D16E-30F3-4988-BE82-43DC66BB6F09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860154" y="3526663"/>
            <a:ext cx="4082037" cy="2722937"/>
          </a:xfrm>
          <a:prstGeom prst="rect">
            <a:avLst/>
          </a:prstGeom>
        </p:spPr>
      </p:pic>
      <p:sp>
        <p:nvSpPr>
          <p:cNvPr id="3" name="Řečová bublina: oválný bublinový popisek 2">
            <a:extLst>
              <a:ext uri="{FF2B5EF4-FFF2-40B4-BE49-F238E27FC236}">
                <a16:creationId xmlns:a16="http://schemas.microsoft.com/office/drawing/2014/main" id="{6741F6CF-8DBF-4FD5-A6D5-CDCE8BB9711D}"/>
              </a:ext>
            </a:extLst>
          </p:cNvPr>
          <p:cNvSpPr/>
          <p:nvPr/>
        </p:nvSpPr>
        <p:spPr>
          <a:xfrm>
            <a:off x="4373111" y="2472961"/>
            <a:ext cx="4679107" cy="1294369"/>
          </a:xfrm>
          <a:prstGeom prst="wedgeEllipseCallout">
            <a:avLst>
              <a:gd name="adj1" fmla="val 45746"/>
              <a:gd name="adj2" fmla="val 52854"/>
            </a:avLst>
          </a:prstGeom>
          <a:solidFill>
            <a:schemeClr val="tx1"/>
          </a:solidFill>
          <a:ln>
            <a:solidFill>
              <a:srgbClr val="FF000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/>
          </a:p>
        </p:txBody>
      </p:sp>
      <p:sp>
        <p:nvSpPr>
          <p:cNvPr id="16" name="Obdélník 15">
            <a:extLst>
              <a:ext uri="{FF2B5EF4-FFF2-40B4-BE49-F238E27FC236}">
                <a16:creationId xmlns:a16="http://schemas.microsoft.com/office/drawing/2014/main" id="{3250E4DB-D378-448A-8D5B-DA62A2DA8307}"/>
              </a:ext>
            </a:extLst>
          </p:cNvPr>
          <p:cNvSpPr/>
          <p:nvPr/>
        </p:nvSpPr>
        <p:spPr>
          <a:xfrm>
            <a:off x="4709643" y="2987365"/>
            <a:ext cx="470682" cy="316425"/>
          </a:xfrm>
          <a:prstGeom prst="rect">
            <a:avLst/>
          </a:prstGeom>
          <a:solidFill>
            <a:srgbClr val="00B05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18" name="Obdélník: se zakulacenými rohy 17">
            <a:extLst>
              <a:ext uri="{FF2B5EF4-FFF2-40B4-BE49-F238E27FC236}">
                <a16:creationId xmlns:a16="http://schemas.microsoft.com/office/drawing/2014/main" id="{5B34A56E-FD1B-42AC-B506-779A2BC69B25}"/>
              </a:ext>
            </a:extLst>
          </p:cNvPr>
          <p:cNvSpPr/>
          <p:nvPr/>
        </p:nvSpPr>
        <p:spPr>
          <a:xfrm>
            <a:off x="5326197" y="2987365"/>
            <a:ext cx="712871" cy="331655"/>
          </a:xfrm>
          <a:prstGeom prst="roundRect">
            <a:avLst/>
          </a:prstGeom>
          <a:solidFill>
            <a:srgbClr val="00B0F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19" name="Šestiúhelník 18">
            <a:extLst>
              <a:ext uri="{FF2B5EF4-FFF2-40B4-BE49-F238E27FC236}">
                <a16:creationId xmlns:a16="http://schemas.microsoft.com/office/drawing/2014/main" id="{3CE5DAF3-F18A-43ED-9145-F29D4B3C01B3}"/>
              </a:ext>
            </a:extLst>
          </p:cNvPr>
          <p:cNvSpPr/>
          <p:nvPr/>
        </p:nvSpPr>
        <p:spPr>
          <a:xfrm>
            <a:off x="6184649" y="3002595"/>
            <a:ext cx="452268" cy="316425"/>
          </a:xfrm>
          <a:prstGeom prst="hexagon">
            <a:avLst/>
          </a:prstGeom>
          <a:solidFill>
            <a:srgbClr val="0070C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20" name="Obdélník: se zakulacenými rohy 19">
            <a:extLst>
              <a:ext uri="{FF2B5EF4-FFF2-40B4-BE49-F238E27FC236}">
                <a16:creationId xmlns:a16="http://schemas.microsoft.com/office/drawing/2014/main" id="{B4A54608-BAFF-4F0D-B655-815A3F2363A3}"/>
              </a:ext>
            </a:extLst>
          </p:cNvPr>
          <p:cNvSpPr/>
          <p:nvPr/>
        </p:nvSpPr>
        <p:spPr>
          <a:xfrm>
            <a:off x="7225283" y="2994046"/>
            <a:ext cx="675902" cy="316425"/>
          </a:xfrm>
          <a:prstGeom prst="roundRect">
            <a:avLst/>
          </a:prstGeom>
          <a:solidFill>
            <a:srgbClr val="FFFF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>
              <a:solidFill>
                <a:schemeClr val="bg1"/>
              </a:solidFill>
            </a:endParaRPr>
          </a:p>
        </p:txBody>
      </p:sp>
      <p:sp>
        <p:nvSpPr>
          <p:cNvPr id="21" name="Šestiúhelník 20">
            <a:extLst>
              <a:ext uri="{FF2B5EF4-FFF2-40B4-BE49-F238E27FC236}">
                <a16:creationId xmlns:a16="http://schemas.microsoft.com/office/drawing/2014/main" id="{E6BB8728-56B1-451C-BD84-3DAB3292F8FA}"/>
              </a:ext>
            </a:extLst>
          </p:cNvPr>
          <p:cNvSpPr/>
          <p:nvPr/>
        </p:nvSpPr>
        <p:spPr>
          <a:xfrm>
            <a:off x="8007973" y="3015647"/>
            <a:ext cx="435267" cy="294823"/>
          </a:xfrm>
          <a:prstGeom prst="hexagon">
            <a:avLst/>
          </a:prstGeom>
          <a:solidFill>
            <a:srgbClr val="7030A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22" name="Rovnoramenný trojúhelník 21">
            <a:extLst>
              <a:ext uri="{FF2B5EF4-FFF2-40B4-BE49-F238E27FC236}">
                <a16:creationId xmlns:a16="http://schemas.microsoft.com/office/drawing/2014/main" id="{B1562E7A-1B9B-43AB-97FA-438CC59D02BE}"/>
              </a:ext>
            </a:extLst>
          </p:cNvPr>
          <p:cNvSpPr/>
          <p:nvPr/>
        </p:nvSpPr>
        <p:spPr>
          <a:xfrm>
            <a:off x="6729655" y="2994046"/>
            <a:ext cx="394450" cy="344063"/>
          </a:xfrm>
          <a:prstGeom prst="triangle">
            <a:avLst/>
          </a:prstGeom>
          <a:solidFill>
            <a:srgbClr val="FF00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23" name="Obdélník: se zakulacenými rohy 22">
            <a:extLst>
              <a:ext uri="{FF2B5EF4-FFF2-40B4-BE49-F238E27FC236}">
                <a16:creationId xmlns:a16="http://schemas.microsoft.com/office/drawing/2014/main" id="{ADC7FA17-DDFF-41AC-BB48-CB80604953FB}"/>
              </a:ext>
            </a:extLst>
          </p:cNvPr>
          <p:cNvSpPr/>
          <p:nvPr/>
        </p:nvSpPr>
        <p:spPr>
          <a:xfrm>
            <a:off x="2361614" y="3577006"/>
            <a:ext cx="1720158" cy="800613"/>
          </a:xfrm>
          <a:prstGeom prst="roundRect">
            <a:avLst/>
          </a:prstGeom>
          <a:solidFill>
            <a:srgbClr val="00B0F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NB-</a:t>
            </a:r>
            <a:r>
              <a:rPr lang="cs-CZ" dirty="0" err="1"/>
              <a:t>Cent.Ter</a:t>
            </a:r>
            <a:r>
              <a:rPr lang="cs-CZ" dirty="0"/>
              <a:t>.</a:t>
            </a:r>
          </a:p>
        </p:txBody>
      </p:sp>
    </p:spTree>
    <p:extLst>
      <p:ext uri="{BB962C8B-B14F-4D97-AF65-F5344CB8AC3E}">
        <p14:creationId xmlns:p14="http://schemas.microsoft.com/office/powerpoint/2010/main" val="912330995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2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700248" y="243164"/>
            <a:ext cx="9718608" cy="1455223"/>
          </a:xfrm>
          <a:prstGeom prst="rect">
            <a:avLst/>
          </a:prstGeom>
        </p:spPr>
      </p:pic>
      <p:sp>
        <p:nvSpPr>
          <p:cNvPr id="6" name="Obdélník 5">
            <a:extLst>
              <a:ext uri="{FF2B5EF4-FFF2-40B4-BE49-F238E27FC236}">
                <a16:creationId xmlns:a16="http://schemas.microsoft.com/office/drawing/2014/main" id="{5B660D9A-6B57-4C6A-B964-8ECB4ABFB549}"/>
              </a:ext>
            </a:extLst>
          </p:cNvPr>
          <p:cNvSpPr/>
          <p:nvPr/>
        </p:nvSpPr>
        <p:spPr>
          <a:xfrm>
            <a:off x="766796" y="2131163"/>
            <a:ext cx="1077363" cy="724277"/>
          </a:xfrm>
          <a:prstGeom prst="rect">
            <a:avLst/>
          </a:prstGeom>
          <a:solidFill>
            <a:srgbClr val="00B05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GONG</a:t>
            </a:r>
          </a:p>
        </p:txBody>
      </p:sp>
      <p:sp>
        <p:nvSpPr>
          <p:cNvPr id="7" name="Rovnoramenný trojúhelník 6">
            <a:extLst>
              <a:ext uri="{FF2B5EF4-FFF2-40B4-BE49-F238E27FC236}">
                <a16:creationId xmlns:a16="http://schemas.microsoft.com/office/drawing/2014/main" id="{BC997A4A-2E84-43B1-860F-F73B08E09F11}"/>
              </a:ext>
            </a:extLst>
          </p:cNvPr>
          <p:cNvSpPr/>
          <p:nvPr/>
        </p:nvSpPr>
        <p:spPr>
          <a:xfrm>
            <a:off x="5397078" y="2148983"/>
            <a:ext cx="1603797" cy="700429"/>
          </a:xfrm>
          <a:prstGeom prst="triangle">
            <a:avLst/>
          </a:prstGeom>
          <a:solidFill>
            <a:srgbClr val="FF00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příští</a:t>
            </a:r>
          </a:p>
        </p:txBody>
      </p:sp>
      <p:sp>
        <p:nvSpPr>
          <p:cNvPr id="13" name="Šestiúhelník 12">
            <a:extLst>
              <a:ext uri="{FF2B5EF4-FFF2-40B4-BE49-F238E27FC236}">
                <a16:creationId xmlns:a16="http://schemas.microsoft.com/office/drawing/2014/main" id="{54036615-C796-4482-B88E-BCD665AD836F}"/>
              </a:ext>
            </a:extLst>
          </p:cNvPr>
          <p:cNvSpPr/>
          <p:nvPr/>
        </p:nvSpPr>
        <p:spPr>
          <a:xfrm>
            <a:off x="9220635" y="2199673"/>
            <a:ext cx="1501287" cy="649739"/>
          </a:xfrm>
          <a:prstGeom prst="hexagon">
            <a:avLst/>
          </a:prstGeom>
          <a:solidFill>
            <a:srgbClr val="7030A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na znamení</a:t>
            </a:r>
          </a:p>
        </p:txBody>
      </p:sp>
      <p:sp>
        <p:nvSpPr>
          <p:cNvPr id="14" name="Obdélník: se zakulacenými rohy 13">
            <a:extLst>
              <a:ext uri="{FF2B5EF4-FFF2-40B4-BE49-F238E27FC236}">
                <a16:creationId xmlns:a16="http://schemas.microsoft.com/office/drawing/2014/main" id="{15B00560-7718-47CB-8892-4947BDC9A926}"/>
              </a:ext>
            </a:extLst>
          </p:cNvPr>
          <p:cNvSpPr/>
          <p:nvPr/>
        </p:nvSpPr>
        <p:spPr>
          <a:xfrm>
            <a:off x="7270181" y="2199673"/>
            <a:ext cx="1720158" cy="650338"/>
          </a:xfrm>
          <a:prstGeom prst="roundRect">
            <a:avLst/>
          </a:prstGeom>
          <a:solidFill>
            <a:srgbClr val="FFFF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>
                <a:solidFill>
                  <a:schemeClr val="bg1"/>
                </a:solidFill>
              </a:rPr>
              <a:t>NB-Interna</a:t>
            </a:r>
          </a:p>
        </p:txBody>
      </p:sp>
      <p:sp>
        <p:nvSpPr>
          <p:cNvPr id="15" name="Šestiúhelník 14">
            <a:extLst>
              <a:ext uri="{FF2B5EF4-FFF2-40B4-BE49-F238E27FC236}">
                <a16:creationId xmlns:a16="http://schemas.microsoft.com/office/drawing/2014/main" id="{0B1AF9A6-20F4-4750-B82C-81FB72FBD626}"/>
              </a:ext>
            </a:extLst>
          </p:cNvPr>
          <p:cNvSpPr/>
          <p:nvPr/>
        </p:nvSpPr>
        <p:spPr>
          <a:xfrm>
            <a:off x="3811475" y="2148983"/>
            <a:ext cx="1484425" cy="700429"/>
          </a:xfrm>
          <a:prstGeom prst="hexagon">
            <a:avLst/>
          </a:prstGeom>
          <a:solidFill>
            <a:srgbClr val="0070C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na znamení</a:t>
            </a:r>
          </a:p>
        </p:txBody>
      </p:sp>
      <p:pic>
        <p:nvPicPr>
          <p:cNvPr id="4" name="Obrázek 3">
            <a:extLst>
              <a:ext uri="{FF2B5EF4-FFF2-40B4-BE49-F238E27FC236}">
                <a16:creationId xmlns:a16="http://schemas.microsoft.com/office/drawing/2014/main" id="{32BE7650-C52D-4916-94A1-A9EB6C8F51EF}"/>
              </a:ext>
            </a:extLst>
          </p:cNvPr>
          <p:cNvPicPr>
            <a:picLocks noChangeAspect="1"/>
          </p:cNvPicPr>
          <p:nvPr/>
        </p:nvPicPr>
        <p:blipFill>
          <a:blip r:embed="rId6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5468510" y="3972292"/>
            <a:ext cx="5463325" cy="2642544"/>
          </a:xfrm>
          <a:prstGeom prst="rect">
            <a:avLst/>
          </a:prstGeom>
        </p:spPr>
      </p:pic>
      <p:sp>
        <p:nvSpPr>
          <p:cNvPr id="24" name="Řečová bublina: oválný bublinový popisek 23">
            <a:extLst>
              <a:ext uri="{FF2B5EF4-FFF2-40B4-BE49-F238E27FC236}">
                <a16:creationId xmlns:a16="http://schemas.microsoft.com/office/drawing/2014/main" id="{A196C48A-F801-4062-808D-4F96B5678849}"/>
              </a:ext>
            </a:extLst>
          </p:cNvPr>
          <p:cNvSpPr/>
          <p:nvPr/>
        </p:nvSpPr>
        <p:spPr>
          <a:xfrm>
            <a:off x="4507747" y="3631400"/>
            <a:ext cx="4679107" cy="1294369"/>
          </a:xfrm>
          <a:prstGeom prst="wedgeEllipseCallout">
            <a:avLst>
              <a:gd name="adj1" fmla="val 45746"/>
              <a:gd name="adj2" fmla="val 52854"/>
            </a:avLst>
          </a:prstGeom>
          <a:solidFill>
            <a:schemeClr val="tx1"/>
          </a:solidFill>
          <a:ln>
            <a:solidFill>
              <a:srgbClr val="FF0000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/>
          </a:p>
        </p:txBody>
      </p:sp>
      <p:sp>
        <p:nvSpPr>
          <p:cNvPr id="25" name="Obdélník 24">
            <a:extLst>
              <a:ext uri="{FF2B5EF4-FFF2-40B4-BE49-F238E27FC236}">
                <a16:creationId xmlns:a16="http://schemas.microsoft.com/office/drawing/2014/main" id="{34A6D3BA-4A46-48AD-9331-91929F37DC0F}"/>
              </a:ext>
            </a:extLst>
          </p:cNvPr>
          <p:cNvSpPr/>
          <p:nvPr/>
        </p:nvSpPr>
        <p:spPr>
          <a:xfrm>
            <a:off x="4844279" y="4145804"/>
            <a:ext cx="470682" cy="316425"/>
          </a:xfrm>
          <a:prstGeom prst="rect">
            <a:avLst/>
          </a:prstGeom>
          <a:solidFill>
            <a:srgbClr val="00B05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26" name="Obdélník: se zakulacenými rohy 25">
            <a:extLst>
              <a:ext uri="{FF2B5EF4-FFF2-40B4-BE49-F238E27FC236}">
                <a16:creationId xmlns:a16="http://schemas.microsoft.com/office/drawing/2014/main" id="{A951ABE1-9668-449A-924D-A0B17716BC80}"/>
              </a:ext>
            </a:extLst>
          </p:cNvPr>
          <p:cNvSpPr/>
          <p:nvPr/>
        </p:nvSpPr>
        <p:spPr>
          <a:xfrm>
            <a:off x="5460833" y="4145804"/>
            <a:ext cx="712871" cy="331655"/>
          </a:xfrm>
          <a:prstGeom prst="roundRect">
            <a:avLst/>
          </a:prstGeom>
          <a:solidFill>
            <a:srgbClr val="00B0F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27" name="Šestiúhelník 26">
            <a:extLst>
              <a:ext uri="{FF2B5EF4-FFF2-40B4-BE49-F238E27FC236}">
                <a16:creationId xmlns:a16="http://schemas.microsoft.com/office/drawing/2014/main" id="{1C9D2146-6B88-4E9D-9743-8BD898FF94D6}"/>
              </a:ext>
            </a:extLst>
          </p:cNvPr>
          <p:cNvSpPr/>
          <p:nvPr/>
        </p:nvSpPr>
        <p:spPr>
          <a:xfrm>
            <a:off x="6319285" y="4161034"/>
            <a:ext cx="452268" cy="316425"/>
          </a:xfrm>
          <a:prstGeom prst="hexagon">
            <a:avLst/>
          </a:prstGeom>
          <a:solidFill>
            <a:srgbClr val="0070C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28" name="Obdélník: se zakulacenými rohy 27">
            <a:extLst>
              <a:ext uri="{FF2B5EF4-FFF2-40B4-BE49-F238E27FC236}">
                <a16:creationId xmlns:a16="http://schemas.microsoft.com/office/drawing/2014/main" id="{86D97477-1EA6-4AEA-AFE9-60930F6F64E5}"/>
              </a:ext>
            </a:extLst>
          </p:cNvPr>
          <p:cNvSpPr/>
          <p:nvPr/>
        </p:nvSpPr>
        <p:spPr>
          <a:xfrm>
            <a:off x="7359919" y="4152485"/>
            <a:ext cx="675902" cy="316425"/>
          </a:xfrm>
          <a:prstGeom prst="roundRect">
            <a:avLst/>
          </a:prstGeom>
          <a:solidFill>
            <a:srgbClr val="FFFF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>
              <a:solidFill>
                <a:schemeClr val="bg1"/>
              </a:solidFill>
            </a:endParaRPr>
          </a:p>
        </p:txBody>
      </p:sp>
      <p:sp>
        <p:nvSpPr>
          <p:cNvPr id="29" name="Šestiúhelník 28">
            <a:extLst>
              <a:ext uri="{FF2B5EF4-FFF2-40B4-BE49-F238E27FC236}">
                <a16:creationId xmlns:a16="http://schemas.microsoft.com/office/drawing/2014/main" id="{785694B3-1333-4CBF-A7B9-F806F98CFDD6}"/>
              </a:ext>
            </a:extLst>
          </p:cNvPr>
          <p:cNvSpPr/>
          <p:nvPr/>
        </p:nvSpPr>
        <p:spPr>
          <a:xfrm>
            <a:off x="8142609" y="4174086"/>
            <a:ext cx="435267" cy="294823"/>
          </a:xfrm>
          <a:prstGeom prst="hexagon">
            <a:avLst/>
          </a:prstGeom>
          <a:solidFill>
            <a:srgbClr val="7030A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30" name="Rovnoramenný trojúhelník 29">
            <a:extLst>
              <a:ext uri="{FF2B5EF4-FFF2-40B4-BE49-F238E27FC236}">
                <a16:creationId xmlns:a16="http://schemas.microsoft.com/office/drawing/2014/main" id="{08BEAEFF-1646-4323-B145-A1E23AD0E0EA}"/>
              </a:ext>
            </a:extLst>
          </p:cNvPr>
          <p:cNvSpPr/>
          <p:nvPr/>
        </p:nvSpPr>
        <p:spPr>
          <a:xfrm>
            <a:off x="6864291" y="4152485"/>
            <a:ext cx="394450" cy="344063"/>
          </a:xfrm>
          <a:prstGeom prst="triangle">
            <a:avLst/>
          </a:prstGeom>
          <a:solidFill>
            <a:srgbClr val="FF000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 dirty="0"/>
          </a:p>
        </p:txBody>
      </p:sp>
      <p:sp>
        <p:nvSpPr>
          <p:cNvPr id="37" name="Obdélník: se zakulacenými rohy 36">
            <a:extLst>
              <a:ext uri="{FF2B5EF4-FFF2-40B4-BE49-F238E27FC236}">
                <a16:creationId xmlns:a16="http://schemas.microsoft.com/office/drawing/2014/main" id="{330D2976-B8ED-4C0B-8D3F-780B3D90E9A0}"/>
              </a:ext>
            </a:extLst>
          </p:cNvPr>
          <p:cNvSpPr/>
          <p:nvPr/>
        </p:nvSpPr>
        <p:spPr>
          <a:xfrm>
            <a:off x="1976933" y="2148983"/>
            <a:ext cx="1720158" cy="700430"/>
          </a:xfrm>
          <a:prstGeom prst="roundRect">
            <a:avLst/>
          </a:prstGeom>
          <a:solidFill>
            <a:srgbClr val="00B0F0"/>
          </a:solidFill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r>
              <a:rPr lang="cs-CZ" dirty="0"/>
              <a:t>NB-</a:t>
            </a:r>
            <a:r>
              <a:rPr lang="cs-CZ" dirty="0" err="1"/>
              <a:t>Cent.Ter</a:t>
            </a:r>
            <a:r>
              <a:rPr lang="cs-CZ" dirty="0"/>
              <a:t>.</a:t>
            </a:r>
          </a:p>
        </p:txBody>
      </p:sp>
      <p:pic>
        <p:nvPicPr>
          <p:cNvPr id="9" name="nemboh_prez">
            <a:hlinkClick r:id="" action="ppaction://media"/>
            <a:extLst>
              <a:ext uri="{FF2B5EF4-FFF2-40B4-BE49-F238E27FC236}">
                <a16:creationId xmlns:a16="http://schemas.microsoft.com/office/drawing/2014/main" id="{41EED40E-7D30-44EC-AA47-3FB883D8A125}"/>
              </a:ext>
            </a:extLst>
          </p:cNvPr>
          <p:cNvPicPr>
            <a:picLocks noChangeAspect="1"/>
          </p:cNvPicPr>
          <p:nvPr>
            <a:audioFile r:link="rId2"/>
            <p:extLst>
              <p:ext uri="{DAA4B4D4-6D71-4841-9C94-3DE7FCFB9230}">
                <p14:media xmlns:p14="http://schemas.microsoft.com/office/powerpoint/2010/main" r:embed="rId1"/>
              </p:ext>
            </p:extLst>
          </p:nvPr>
        </p:nvPicPr>
        <p:blipFill>
          <a:blip r:embed="rId7"/>
          <a:stretch>
            <a:fillRect/>
          </a:stretch>
        </p:blipFill>
        <p:spPr>
          <a:xfrm>
            <a:off x="1305477" y="3843284"/>
            <a:ext cx="2387769" cy="2387769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87581069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mc:AlternateContent xmlns:mc="http://schemas.openxmlformats.org/markup-compatibility/2006" xmlns:p159="http://schemas.microsoft.com/office/powerpoint/2015/09/main">
    <mc:Choice Requires="p159">
      <p:transition xmlns:p14="http://schemas.microsoft.com/office/powerpoint/2010/main" spd="slow" p14:dur="2000">
        <p159:morph option="byObject"/>
      </p:transition>
    </mc:Choice>
    <mc:Fallback xmlns="">
      <p:transition spd="slow">
        <p:fade/>
      </p:transition>
    </mc:Fallback>
  </mc:AlternateContent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mediacall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cmd type="call" cmd="playFrom(0.0)">
                                      <p:cBhvr>
                                        <p:cTn id="6" dur="20397" fill="hold"/>
                                        <p:tgtEl>
                                          <p:spTgt spid="9"/>
                                        </p:tgtEl>
                                      </p:cBhvr>
                                    </p:cmd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  <p:audio>
              <p:cMediaNode vol="80000">
                <p:cTn id="7" fill="hold" display="0">
                  <p:stCondLst>
                    <p:cond delay="indefinite"/>
                  </p:stCondLst>
                  <p:endCondLst>
                    <p:cond evt="onStopAudio" delay="0">
                      <p:tgtEl>
                        <p:sldTgt/>
                      </p:tgtEl>
                    </p:cond>
                  </p:endCondLst>
                </p:cTn>
                <p:tgtEl>
                  <p:spTgt spid="9"/>
                </p:tgtEl>
              </p:cMediaNode>
            </p:audio>
          </p:childTnLst>
        </p:cTn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Skupina zařízení starající se o informování a odbavení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Hlava systému (master) – </a:t>
            </a:r>
            <a:r>
              <a:rPr lang="cs-CZ" sz="24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palubní počítač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Periferie (</a:t>
            </a:r>
            <a:r>
              <a:rPr lang="cs-CZ" sz="2400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slave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) –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transparenty, </a:t>
            </a:r>
            <a:r>
              <a:rPr lang="cs-CZ" sz="2400" b="1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označovače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, hlásič apod.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Integrace více periferií do moderního palubního počítače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Vozová sběrnice –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IBIS </a:t>
            </a:r>
            <a:r>
              <a:rPr lang="cs-CZ" sz="2400" b="1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Wagenbus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(IPIS); RS435; Ethernet</a:t>
            </a: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53205" y="238699"/>
            <a:ext cx="9812694" cy="146415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64140875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3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 marL="0" indent="0">
              <a:buClr>
                <a:schemeClr val="tx1"/>
              </a:buClr>
              <a:buNone/>
            </a:pP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ZADÁNÍ: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Linka: </a:t>
            </a:r>
            <a:r>
              <a:rPr lang="cs-CZ" sz="32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140</a:t>
            </a:r>
            <a:endParaRPr lang="cs-CZ" sz="2400" b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Směr: </a:t>
            </a:r>
            <a:r>
              <a:rPr lang="cs-CZ" sz="32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Palmovka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endParaRPr lang="cs-CZ" sz="3200" b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Aktuální zastávka: </a:t>
            </a:r>
            <a:r>
              <a:rPr lang="cs-CZ" sz="32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Fryčovická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, příští </a:t>
            </a:r>
            <a:r>
              <a:rPr lang="cs-CZ" sz="32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Tupolevova</a:t>
            </a:r>
            <a:endParaRPr lang="cs-CZ" sz="2400" b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Čas </a:t>
            </a:r>
            <a:r>
              <a:rPr lang="cs-CZ" sz="32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7:25</a:t>
            </a: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, pásmo </a:t>
            </a:r>
            <a:r>
              <a:rPr lang="cs-CZ" sz="32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P</a:t>
            </a:r>
            <a:endParaRPr lang="cs-CZ" sz="2400" b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823566" y="267189"/>
            <a:ext cx="9471970" cy="1407169"/>
          </a:xfrm>
          <a:prstGeom prst="rect">
            <a:avLst/>
          </a:prstGeom>
        </p:spPr>
      </p:pic>
      <p:pic>
        <p:nvPicPr>
          <p:cNvPr id="7" name="Obrázek 6">
            <a:extLst>
              <a:ext uri="{FF2B5EF4-FFF2-40B4-BE49-F238E27FC236}">
                <a16:creationId xmlns:a16="http://schemas.microsoft.com/office/drawing/2014/main" id="{8DB6522B-573A-49E3-AF78-43938C5ADEBA}"/>
              </a:ext>
            </a:extLst>
          </p:cNvPr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5646420" y="2073861"/>
            <a:ext cx="5279745" cy="269267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715967390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3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823566" y="267189"/>
            <a:ext cx="9471970" cy="1407169"/>
          </a:xfrm>
          <a:prstGeom prst="rect">
            <a:avLst/>
          </a:prstGeom>
        </p:spPr>
      </p:pic>
      <p:pic>
        <p:nvPicPr>
          <p:cNvPr id="7" name="Obrázek 6">
            <a:extLst>
              <a:ext uri="{FF2B5EF4-FFF2-40B4-BE49-F238E27FC236}">
                <a16:creationId xmlns:a16="http://schemas.microsoft.com/office/drawing/2014/main" id="{3EC7F045-C085-4710-8951-0B11D56CA1CC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446243" y="2906969"/>
            <a:ext cx="8388600" cy="1267872"/>
          </a:xfrm>
          <a:prstGeom prst="rect">
            <a:avLst/>
          </a:prstGeom>
        </p:spPr>
      </p:pic>
      <p:sp>
        <p:nvSpPr>
          <p:cNvPr id="13" name="Zástupný obsah 2">
            <a:extLst>
              <a:ext uri="{FF2B5EF4-FFF2-40B4-BE49-F238E27FC236}">
                <a16:creationId xmlns:a16="http://schemas.microsoft.com/office/drawing/2014/main" id="{7026755E-CA5E-44FE-8D52-73F5698A500E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 marL="0" indent="0" algn="ctr">
              <a:buClr>
                <a:schemeClr val="tx1"/>
              </a:buClr>
              <a:buNone/>
            </a:pP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l</a:t>
            </a:r>
            <a:r>
              <a:rPr lang="cs-CZ" sz="2400" b="1" i="1" dirty="0">
                <a:solidFill>
                  <a:srgbClr val="FFFF00"/>
                </a:solidFill>
                <a:latin typeface="AlwynNewRounded-Bold" panose="02000803040000020004" pitchFamily="2" charset="0"/>
              </a:rPr>
              <a:t>140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&lt;CR&gt;	z</a:t>
            </a:r>
            <a:r>
              <a:rPr lang="cs-CZ" sz="2400" b="1" i="1" dirty="0">
                <a:solidFill>
                  <a:srgbClr val="FFFF00"/>
                </a:solidFill>
                <a:latin typeface="AlwynNewRounded-Bold" panose="02000803040000020004" pitchFamily="2" charset="0"/>
              </a:rPr>
              <a:t>0529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&lt;CR&gt;</a:t>
            </a: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x</a:t>
            </a:r>
            <a:r>
              <a:rPr lang="cs-CZ" sz="2400" b="1" i="1" dirty="0">
                <a:solidFill>
                  <a:srgbClr val="FFFF00"/>
                </a:solidFill>
                <a:latin typeface="AlwynNewRounded-Bold" panose="02000803040000020004" pitchFamily="2" charset="0"/>
              </a:rPr>
              <a:t>7996</a:t>
            </a:r>
            <a:r>
              <a:rPr lang="cs-CZ" sz="2400" b="1" i="1" dirty="0">
                <a:solidFill>
                  <a:srgbClr val="00B0F0"/>
                </a:solidFill>
                <a:latin typeface="AlwynNewRounded-Bold" panose="02000803040000020004" pitchFamily="2" charset="0"/>
              </a:rPr>
              <a:t>1000</a:t>
            </a:r>
            <a:r>
              <a:rPr lang="cs-CZ" sz="2400" b="1" i="1" dirty="0">
                <a:solidFill>
                  <a:srgbClr val="92D050"/>
                </a:solidFill>
                <a:latin typeface="AlwynNewRounded-Bold" panose="02000803040000020004" pitchFamily="2" charset="0"/>
              </a:rPr>
              <a:t>0603</a:t>
            </a:r>
            <a:r>
              <a:rPr lang="cs-CZ" sz="2400" b="1" i="1" dirty="0">
                <a:solidFill>
                  <a:srgbClr val="00B0F0"/>
                </a:solidFill>
                <a:latin typeface="AlwynNewRounded-Bold" panose="02000803040000020004" pitchFamily="2" charset="0"/>
              </a:rPr>
              <a:t>1413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&lt;CR&gt;</a:t>
            </a:r>
          </a:p>
        </p:txBody>
      </p:sp>
      <p:pic>
        <p:nvPicPr>
          <p:cNvPr id="14" name="Obrázek 13">
            <a:extLst>
              <a:ext uri="{FF2B5EF4-FFF2-40B4-BE49-F238E27FC236}">
                <a16:creationId xmlns:a16="http://schemas.microsoft.com/office/drawing/2014/main" id="{B4DCB614-526E-4861-86A2-93CBC7F8F878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123174" y="5054833"/>
            <a:ext cx="7031253" cy="1290091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550825201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3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823566" y="267189"/>
            <a:ext cx="9471970" cy="1407169"/>
          </a:xfrm>
          <a:prstGeom prst="rect">
            <a:avLst/>
          </a:prstGeom>
        </p:spPr>
      </p:pic>
      <p:sp>
        <p:nvSpPr>
          <p:cNvPr id="13" name="Zástupný obsah 2">
            <a:extLst>
              <a:ext uri="{FF2B5EF4-FFF2-40B4-BE49-F238E27FC236}">
                <a16:creationId xmlns:a16="http://schemas.microsoft.com/office/drawing/2014/main" id="{7026755E-CA5E-44FE-8D52-73F5698A500E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 marL="0" indent="0" algn="ctr">
              <a:buClr>
                <a:schemeClr val="tx1"/>
              </a:buClr>
              <a:buNone/>
            </a:pP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l</a:t>
            </a:r>
            <a:r>
              <a:rPr lang="cs-CZ" sz="2400" b="1" i="1" dirty="0">
                <a:solidFill>
                  <a:srgbClr val="FFFF00"/>
                </a:solidFill>
                <a:latin typeface="AlwynNewRounded-Bold" panose="02000803040000020004" pitchFamily="2" charset="0"/>
              </a:rPr>
              <a:t>140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&lt;CR&gt;	</a:t>
            </a:r>
            <a:r>
              <a:rPr lang="cs-CZ" sz="2400" b="1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zI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 </a:t>
            </a:r>
            <a:r>
              <a:rPr lang="cs-CZ" sz="2400" b="1" i="1" dirty="0">
                <a:solidFill>
                  <a:srgbClr val="FFFF00"/>
                </a:solidFill>
                <a:latin typeface="AlwynNewRounded-Bold" panose="02000803040000020004" pitchFamily="2" charset="0"/>
              </a:rPr>
              <a:t>Palmovka &lt;B&gt;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 &lt;CR&gt;     </a:t>
            </a:r>
            <a:r>
              <a:rPr lang="cs-CZ" sz="2400" b="1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v</a:t>
            </a:r>
            <a:r>
              <a:rPr lang="cs-CZ" sz="2400" b="1" i="1" dirty="0" err="1">
                <a:solidFill>
                  <a:srgbClr val="FFFF00"/>
                </a:solidFill>
                <a:latin typeface="AlwynNewRounded-Bold" panose="02000803040000020004" pitchFamily="2" charset="0"/>
              </a:rPr>
              <a:t>Tupolevova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&lt;CR&gt;</a:t>
            </a: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r>
              <a:rPr lang="cs-CZ" sz="2400" b="1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zN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 </a:t>
            </a:r>
            <a:r>
              <a:rPr lang="cs-CZ" sz="2400" b="1" i="1" dirty="0">
                <a:solidFill>
                  <a:srgbClr val="FFFF00"/>
                </a:solidFill>
                <a:latin typeface="AlwynNewRounded-Bold" panose="02000803040000020004" pitchFamily="2" charset="0"/>
              </a:rPr>
              <a:t>Letňany &lt;C&gt; - Prosek &lt;C&gt; - </a:t>
            </a:r>
            <a:r>
              <a:rPr lang="cs-CZ" sz="2400" b="1" i="1" dirty="0" err="1">
                <a:solidFill>
                  <a:srgbClr val="FFFF00"/>
                </a:solidFill>
                <a:latin typeface="AlwynNewRounded-Bold" panose="02000803040000020004" pitchFamily="2" charset="0"/>
              </a:rPr>
              <a:t>Kundratka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&lt;CR&gt;</a:t>
            </a:r>
          </a:p>
        </p:txBody>
      </p:sp>
      <p:pic>
        <p:nvPicPr>
          <p:cNvPr id="3" name="Obrázek 2">
            <a:extLst>
              <a:ext uri="{FF2B5EF4-FFF2-40B4-BE49-F238E27FC236}">
                <a16:creationId xmlns:a16="http://schemas.microsoft.com/office/drawing/2014/main" id="{DC8B5F41-3077-4DD8-B1F9-E4782D1C3D07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033691" y="2938644"/>
            <a:ext cx="7225458" cy="963104"/>
          </a:xfrm>
          <a:prstGeom prst="rect">
            <a:avLst/>
          </a:prstGeom>
        </p:spPr>
      </p:pic>
      <p:pic>
        <p:nvPicPr>
          <p:cNvPr id="6" name="Obrázek 5">
            <a:extLst>
              <a:ext uri="{FF2B5EF4-FFF2-40B4-BE49-F238E27FC236}">
                <a16:creationId xmlns:a16="http://schemas.microsoft.com/office/drawing/2014/main" id="{AAB6FF40-03EA-4F21-A5D1-76A1EF7A8BF7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033692" y="3901747"/>
            <a:ext cx="7225458" cy="946243"/>
          </a:xfrm>
          <a:prstGeom prst="rect">
            <a:avLst/>
          </a:prstGeom>
        </p:spPr>
      </p:pic>
      <p:pic>
        <p:nvPicPr>
          <p:cNvPr id="11" name="Obrázek 10">
            <a:extLst>
              <a:ext uri="{FF2B5EF4-FFF2-40B4-BE49-F238E27FC236}">
                <a16:creationId xmlns:a16="http://schemas.microsoft.com/office/drawing/2014/main" id="{C0FBD0E4-84F8-4FC4-836E-E59A917F20F2}"/>
              </a:ext>
            </a:extLst>
          </p:cNvPr>
          <p:cNvPicPr>
            <a:picLocks noChangeAspect="1"/>
          </p:cNvPicPr>
          <p:nvPr/>
        </p:nvPicPr>
        <p:blipFill>
          <a:blip r:embed="rId6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033691" y="5592367"/>
            <a:ext cx="7225458" cy="961944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76077388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3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823566" y="267189"/>
            <a:ext cx="9471970" cy="1407169"/>
          </a:xfrm>
          <a:prstGeom prst="rect">
            <a:avLst/>
          </a:prstGeom>
        </p:spPr>
      </p:pic>
      <p:sp>
        <p:nvSpPr>
          <p:cNvPr id="13" name="Zástupný obsah 2">
            <a:extLst>
              <a:ext uri="{FF2B5EF4-FFF2-40B4-BE49-F238E27FC236}">
                <a16:creationId xmlns:a16="http://schemas.microsoft.com/office/drawing/2014/main" id="{7026755E-CA5E-44FE-8D52-73F5698A500E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</p:txBody>
      </p:sp>
      <p:sp>
        <p:nvSpPr>
          <p:cNvPr id="9" name="Zástupný obsah 2">
            <a:extLst>
              <a:ext uri="{FF2B5EF4-FFF2-40B4-BE49-F238E27FC236}">
                <a16:creationId xmlns:a16="http://schemas.microsoft.com/office/drawing/2014/main" id="{A01737CF-FD4B-4A7F-B76D-92B07875A766}"/>
              </a:ext>
            </a:extLst>
          </p:cNvPr>
          <p:cNvSpPr txBox="1">
            <a:spLocks/>
          </p:cNvSpPr>
          <p:nvPr/>
        </p:nvSpPr>
        <p:spPr>
          <a:xfrm>
            <a:off x="1414272" y="2479390"/>
            <a:ext cx="8595360" cy="3853147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>
            <a:lvl1pPr marL="182880" indent="-182880" algn="l" defTabSz="914400" rtl="0" eaLnBrk="1" latinLnBrk="0" hangingPunct="1">
              <a:lnSpc>
                <a:spcPct val="95000"/>
              </a:lnSpc>
              <a:spcBef>
                <a:spcPts val="1400"/>
              </a:spcBef>
              <a:spcAft>
                <a:spcPts val="200"/>
              </a:spcAft>
              <a:buClr>
                <a:schemeClr val="accent1"/>
              </a:buClr>
              <a:buSzPct val="80000"/>
              <a:buFont typeface="Arial" pitchFamily="34" charset="0"/>
              <a:buChar char="•"/>
              <a:defRPr sz="1800" kern="1200" spc="1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457200" indent="-18288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6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2pPr>
            <a:lvl3pPr marL="731520" indent="-18288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3pPr>
            <a:lvl4pPr marL="1005840" indent="-18288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4pPr>
            <a:lvl5pPr marL="1280160" indent="-18288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5pPr>
            <a:lvl6pPr marL="1600000" indent="-22860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6pPr>
            <a:lvl7pPr marL="1900000" indent="-22860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7pPr>
            <a:lvl8pPr marL="2200000" indent="-22860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8pPr>
            <a:lvl9pPr marL="2500000" indent="-22860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9pPr>
          </a:lstStyle>
          <a:p>
            <a:pPr>
              <a:buClr>
                <a:schemeClr val="tx1"/>
              </a:buClr>
            </a:pPr>
            <a:r>
              <a:rPr lang="cs-CZ" sz="24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Hlášení dle klíče pro aktuální zastávku:</a:t>
            </a:r>
          </a:p>
          <a:p>
            <a:pPr marL="0" indent="0">
              <a:buClr>
                <a:schemeClr val="tx1"/>
              </a:buClr>
              <a:buFont typeface="Arial" pitchFamily="34" charset="0"/>
              <a:buNone/>
            </a:pPr>
            <a:r>
              <a:rPr lang="cs-CZ" sz="2400" b="1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Gong,aktuální,příznak,příští</a:t>
            </a:r>
            <a:r>
              <a:rPr lang="cs-CZ" sz="2400" b="1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 </a:t>
            </a:r>
            <a:r>
              <a:rPr lang="cs-CZ" sz="2400" b="1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zastávka,příští,příznak</a:t>
            </a: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>
              <a:buClr>
                <a:schemeClr val="tx1"/>
              </a:buClr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Složení hlášení na základě čísel dle palubního počítače</a:t>
            </a:r>
          </a:p>
          <a:p>
            <a:pPr marL="0" indent="0">
              <a:buClr>
                <a:schemeClr val="tx1"/>
              </a:buClr>
              <a:buFont typeface="Arial" pitchFamily="34" charset="0"/>
              <a:buNone/>
            </a:pPr>
            <a:r>
              <a:rPr lang="cs-CZ" sz="2400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Gong,Fryčovická,příštízastávka,Tupolevova</a:t>
            </a:r>
            <a:endParaRPr lang="cs-CZ" sz="2400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</p:txBody>
      </p:sp>
      <p:pic>
        <p:nvPicPr>
          <p:cNvPr id="3" name="fryc_prez">
            <a:hlinkClick r:id="" action="ppaction://media"/>
            <a:extLst>
              <a:ext uri="{FF2B5EF4-FFF2-40B4-BE49-F238E27FC236}">
                <a16:creationId xmlns:a16="http://schemas.microsoft.com/office/drawing/2014/main" id="{9463624B-2EB1-4771-8860-C57553A205BC}"/>
              </a:ext>
            </a:extLst>
          </p:cNvPr>
          <p:cNvPicPr>
            <a:picLocks noChangeAspect="1"/>
          </p:cNvPicPr>
          <p:nvPr>
            <a:audioFile r:link="rId2"/>
            <p:extLst>
              <p:ext uri="{DAA4B4D4-6D71-4841-9C94-3DE7FCFB9230}">
                <p14:media xmlns:p14="http://schemas.microsoft.com/office/powerpoint/2010/main" r:embed="rId1"/>
              </p:ext>
            </p:extLst>
          </p:nvPr>
        </p:nvPicPr>
        <p:blipFill>
          <a:blip r:embed="rId6"/>
          <a:stretch>
            <a:fillRect/>
          </a:stretch>
        </p:blipFill>
        <p:spPr>
          <a:xfrm>
            <a:off x="8591890" y="4617467"/>
            <a:ext cx="1786550" cy="178655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918550543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mediacall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cmd type="call" cmd="playFrom(0.0)">
                                      <p:cBhvr>
                                        <p:cTn id="6" dur="7320" fill="hold"/>
                                        <p:tgtEl>
                                          <p:spTgt spid="3"/>
                                        </p:tgtEl>
                                      </p:cBhvr>
                                    </p:cmd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  <p:audio>
              <p:cMediaNode vol="80000">
                <p:cTn id="7" fill="hold" display="0">
                  <p:stCondLst>
                    <p:cond delay="indefinite"/>
                  </p:stCondLst>
                  <p:endCondLst>
                    <p:cond evt="onStopAudio" delay="0">
                      <p:tgtEl>
                        <p:sldTgt/>
                      </p:tgtEl>
                    </p:cond>
                  </p:endCondLst>
                </p:cTn>
                <p:tgtEl>
                  <p:spTgt spid="3"/>
                </p:tgtEl>
              </p:cMediaNode>
            </p:audio>
          </p:childTnLst>
        </p:cTn>
      </p:par>
    </p:tnLst>
  </p:timing>
</p:sld>
</file>

<file path=ppt/slides/slide3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823566" y="267189"/>
            <a:ext cx="9471970" cy="1407169"/>
          </a:xfrm>
          <a:prstGeom prst="rect">
            <a:avLst/>
          </a:prstGeom>
        </p:spPr>
      </p:pic>
      <p:sp>
        <p:nvSpPr>
          <p:cNvPr id="13" name="Zástupný obsah 2">
            <a:extLst>
              <a:ext uri="{FF2B5EF4-FFF2-40B4-BE49-F238E27FC236}">
                <a16:creationId xmlns:a16="http://schemas.microsoft.com/office/drawing/2014/main" id="{7026755E-CA5E-44FE-8D52-73F5698A500E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 marL="0" indent="0" algn="ctr">
              <a:buClr>
                <a:schemeClr val="tx1"/>
              </a:buClr>
              <a:buNone/>
            </a:pP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</p:txBody>
      </p:sp>
      <p:sp>
        <p:nvSpPr>
          <p:cNvPr id="9" name="Zástupný obsah 2">
            <a:extLst>
              <a:ext uri="{FF2B5EF4-FFF2-40B4-BE49-F238E27FC236}">
                <a16:creationId xmlns:a16="http://schemas.microsoft.com/office/drawing/2014/main" id="{A01737CF-FD4B-4A7F-B76D-92B07875A766}"/>
              </a:ext>
            </a:extLst>
          </p:cNvPr>
          <p:cNvSpPr txBox="1">
            <a:spLocks/>
          </p:cNvSpPr>
          <p:nvPr/>
        </p:nvSpPr>
        <p:spPr>
          <a:xfrm>
            <a:off x="1414272" y="2479390"/>
            <a:ext cx="8595360" cy="3853147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>
            <a:lvl1pPr marL="182880" indent="-182880" algn="l" defTabSz="914400" rtl="0" eaLnBrk="1" latinLnBrk="0" hangingPunct="1">
              <a:lnSpc>
                <a:spcPct val="95000"/>
              </a:lnSpc>
              <a:spcBef>
                <a:spcPts val="1400"/>
              </a:spcBef>
              <a:spcAft>
                <a:spcPts val="200"/>
              </a:spcAft>
              <a:buClr>
                <a:schemeClr val="accent1"/>
              </a:buClr>
              <a:buSzPct val="80000"/>
              <a:buFont typeface="Arial" pitchFamily="34" charset="0"/>
              <a:buChar char="•"/>
              <a:defRPr sz="1800" kern="1200" spc="1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lvl1pPr>
            <a:lvl2pPr marL="457200" indent="-18288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6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2pPr>
            <a:lvl3pPr marL="731520" indent="-18288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3pPr>
            <a:lvl4pPr marL="1005840" indent="-18288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4pPr>
            <a:lvl5pPr marL="1280160" indent="-18288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5pPr>
            <a:lvl6pPr marL="1600000" indent="-22860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6pPr>
            <a:lvl7pPr marL="1900000" indent="-22860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7pPr>
            <a:lvl8pPr marL="2200000" indent="-22860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8pPr>
            <a:lvl9pPr marL="2500000" indent="-228600" algn="l" defTabSz="914400" rtl="0" eaLnBrk="1" latinLnBrk="0" hangingPunct="1">
              <a:lnSpc>
                <a:spcPct val="90000"/>
              </a:lnSpc>
              <a:spcBef>
                <a:spcPts val="300"/>
              </a:spcBef>
              <a:spcAft>
                <a:spcPts val="300"/>
              </a:spcAft>
              <a:buClr>
                <a:schemeClr val="accent1"/>
              </a:buClr>
              <a:buFont typeface="Wingdings 2" pitchFamily="18" charset="2"/>
              <a:buChar char=""/>
              <a:defRPr sz="1400" kern="1200">
                <a:solidFill>
                  <a:schemeClr val="tx1">
                    <a:lumMod val="85000"/>
                    <a:lumOff val="15000"/>
                  </a:schemeClr>
                </a:solidFill>
                <a:latin typeface="+mn-lt"/>
                <a:ea typeface="+mn-ea"/>
                <a:cs typeface="+mn-cs"/>
              </a:defRPr>
            </a:lvl9pPr>
          </a:lstStyle>
          <a:p>
            <a:pPr>
              <a:buClr>
                <a:schemeClr val="tx1"/>
              </a:buClr>
            </a:pPr>
            <a:r>
              <a:rPr lang="cs-CZ" sz="2400" b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Hlášení dle klíče pro konečnou zastávku:</a:t>
            </a:r>
          </a:p>
          <a:p>
            <a:pPr marL="0" indent="0">
              <a:buClr>
                <a:schemeClr val="tx1"/>
              </a:buClr>
              <a:buFont typeface="Arial" pitchFamily="34" charset="0"/>
              <a:buNone/>
            </a:pPr>
            <a:r>
              <a:rPr lang="cs-CZ" sz="2400" b="1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Gong,aktuální,příznak,konečná,vystupte,EN</a:t>
            </a:r>
            <a:endParaRPr lang="cs-CZ" sz="2400" b="1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  <a:p>
            <a:pPr>
              <a:buClr>
                <a:schemeClr val="tx1"/>
              </a:buClr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Složení hlášení na základě čísel dle palubního počítače</a:t>
            </a:r>
          </a:p>
          <a:p>
            <a:pPr marL="0" indent="0">
              <a:buClr>
                <a:schemeClr val="tx1"/>
              </a:buClr>
              <a:buFont typeface="Arial" pitchFamily="34" charset="0"/>
              <a:buNone/>
            </a:pPr>
            <a:r>
              <a:rPr lang="cs-CZ" sz="2400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Gong,Palmovka,přestup</a:t>
            </a:r>
            <a:r>
              <a:rPr lang="cs-CZ" sz="2400" i="1" dirty="0">
                <a:solidFill>
                  <a:srgbClr val="FFFFFF"/>
                </a:solidFill>
                <a:latin typeface="AlwynNewRounded-Bold" panose="02000803040000020004" pitchFamily="2" charset="0"/>
              </a:rPr>
              <a:t> na </a:t>
            </a:r>
            <a:r>
              <a:rPr lang="cs-CZ" sz="2400" i="1" dirty="0" err="1">
                <a:solidFill>
                  <a:srgbClr val="FFFFFF"/>
                </a:solidFill>
                <a:latin typeface="AlwynNewRounded-Bold" panose="02000803040000020004" pitchFamily="2" charset="0"/>
              </a:rPr>
              <a:t>metro,B,konečná,vystupte,EN</a:t>
            </a:r>
            <a:endParaRPr lang="cs-CZ" sz="2400" i="1" dirty="0">
              <a:solidFill>
                <a:srgbClr val="FFFFFF"/>
              </a:solidFill>
              <a:latin typeface="AlwynNewRounded-Bold" panose="02000803040000020004" pitchFamily="2" charset="0"/>
            </a:endParaRPr>
          </a:p>
        </p:txBody>
      </p:sp>
      <p:pic>
        <p:nvPicPr>
          <p:cNvPr id="2" name="palmovkakz_prez">
            <a:hlinkClick r:id="" action="ppaction://media"/>
            <a:extLst>
              <a:ext uri="{FF2B5EF4-FFF2-40B4-BE49-F238E27FC236}">
                <a16:creationId xmlns:a16="http://schemas.microsoft.com/office/drawing/2014/main" id="{0447A682-5E64-40A6-B087-4FF396C0F94D}"/>
              </a:ext>
            </a:extLst>
          </p:cNvPr>
          <p:cNvPicPr>
            <a:picLocks noChangeAspect="1"/>
          </p:cNvPicPr>
          <p:nvPr>
            <a:audioFile r:link="rId2"/>
            <p:extLst>
              <p:ext uri="{DAA4B4D4-6D71-4841-9C94-3DE7FCFB9230}">
                <p14:media xmlns:p14="http://schemas.microsoft.com/office/powerpoint/2010/main" r:embed="rId1"/>
              </p:ext>
            </p:extLst>
          </p:nvPr>
        </p:nvPicPr>
        <p:blipFill>
          <a:blip r:embed="rId6"/>
          <a:stretch>
            <a:fillRect/>
          </a:stretch>
        </p:blipFill>
        <p:spPr>
          <a:xfrm>
            <a:off x="8889314" y="4764767"/>
            <a:ext cx="1754302" cy="1754302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979580858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" presetClass="mediacall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cmd type="call" cmd="playFrom(0.0)">
                                      <p:cBhvr>
                                        <p:cTn id="6" dur="15602" fill="hold"/>
                                        <p:tgtEl>
                                          <p:spTgt spid="2"/>
                                        </p:tgtEl>
                                      </p:cBhvr>
                                    </p:cmd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  <p:audio>
              <p:cMediaNode vol="80000">
                <p:cTn id="7" fill="hold" display="0">
                  <p:stCondLst>
                    <p:cond delay="indefinite"/>
                  </p:stCondLst>
                  <p:endCondLst>
                    <p:cond evt="onStopAudio" delay="0">
                      <p:tgtEl>
                        <p:sldTgt/>
                      </p:tgtEl>
                    </p:cond>
                  </p:endCondLst>
                </p:cTn>
                <p:tgtEl>
                  <p:spTgt spid="2"/>
                </p:tgtEl>
              </p:cMediaNode>
            </p:audio>
          </p:childTnLst>
        </p:cTn>
      </p:par>
    </p:tnLst>
  </p:timing>
</p:sld>
</file>

<file path=ppt/slides/slide3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4" name="Rectangle 16">
            <a:extLst>
              <a:ext uri="{FF2B5EF4-FFF2-40B4-BE49-F238E27FC236}">
                <a16:creationId xmlns:a16="http://schemas.microsoft.com/office/drawing/2014/main" id="{0E99ED6D-365F-4CAE-942F-ECA78F74BD7F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92840" y="0"/>
            <a:ext cx="914400" cy="6858000"/>
          </a:xfrm>
          <a:prstGeom prst="rect">
            <a:avLst/>
          </a:prstGeom>
          <a:solidFill>
            <a:schemeClr val="tx2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5" name="Rectangle 18">
            <a:extLst>
              <a:ext uri="{FF2B5EF4-FFF2-40B4-BE49-F238E27FC236}">
                <a16:creationId xmlns:a16="http://schemas.microsoft.com/office/drawing/2014/main" id="{C42F24F1-C1EF-471F-A19B-A340CE541DEF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2192000" cy="6858000"/>
          </a:xfrm>
          <a:prstGeom prst="rect">
            <a:avLst/>
          </a:prstGeom>
          <a:solidFill>
            <a:schemeClr val="tx1">
              <a:lumMod val="65000"/>
              <a:lumOff val="3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36" name="Rectangle 20">
            <a:extLst>
              <a:ext uri="{FF2B5EF4-FFF2-40B4-BE49-F238E27FC236}">
                <a16:creationId xmlns:a16="http://schemas.microsoft.com/office/drawing/2014/main" id="{E56C425C-3C64-47BA-B583-94D39B9B7F78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477012" y="480060"/>
            <a:ext cx="11236568" cy="5897880"/>
          </a:xfrm>
          <a:prstGeom prst="rect">
            <a:avLst/>
          </a:prstGeom>
          <a:solidFill>
            <a:srgbClr val="FFFFFF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6" name="Zástupný obsah 2">
            <a:extLst>
              <a:ext uri="{FF2B5EF4-FFF2-40B4-BE49-F238E27FC236}">
                <a16:creationId xmlns:a16="http://schemas.microsoft.com/office/drawing/2014/main" id="{A3A5D4BC-34C0-4164-8A59-1A0917AC5CCF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661796" y="669640"/>
            <a:ext cx="10631043" cy="5407310"/>
          </a:xfrm>
        </p:spPr>
        <p:txBody>
          <a:bodyPr>
            <a:normAutofit/>
          </a:bodyPr>
          <a:lstStyle/>
          <a:p>
            <a:pPr marL="0" indent="0">
              <a:buClr>
                <a:schemeClr val="tx1"/>
              </a:buClr>
              <a:buNone/>
            </a:pPr>
            <a:r>
              <a:rPr lang="cs-CZ" sz="4400" b="1" dirty="0">
                <a:latin typeface="AlwynNewRounded-Regular" panose="02000503040000020004" pitchFamily="2" charset="0"/>
              </a:rPr>
              <a:t>Zdroje:</a:t>
            </a:r>
          </a:p>
          <a:p>
            <a:pPr>
              <a:buClr>
                <a:schemeClr val="tx1"/>
              </a:buClr>
              <a:buFont typeface="Wingdings" panose="05000000000000000000" pitchFamily="2" charset="2"/>
              <a:buChar char="Ø"/>
            </a:pPr>
            <a:r>
              <a:rPr lang="cs-CZ" sz="2400" dirty="0">
                <a:latin typeface="AlwynNewRounded-Regular" panose="02000503040000020004" pitchFamily="2" charset="0"/>
              </a:rPr>
              <a:t> Vlastní zkušenosti autora</a:t>
            </a:r>
          </a:p>
          <a:p>
            <a:pPr>
              <a:buClr>
                <a:schemeClr val="tx1"/>
              </a:buClr>
              <a:buFont typeface="Wingdings" panose="05000000000000000000" pitchFamily="2" charset="2"/>
              <a:buChar char="Ø"/>
            </a:pPr>
            <a:r>
              <a:rPr lang="cs-CZ" sz="2400" dirty="0">
                <a:latin typeface="AlwynNewRounded-Regular" panose="02000503040000020004" pitchFamily="2" charset="0"/>
              </a:rPr>
              <a:t> </a:t>
            </a:r>
            <a:r>
              <a:rPr lang="cs-CZ" sz="2400" dirty="0">
                <a:latin typeface="AlwynNewRounded-Regular" panose="02000503040000020004" pitchFamily="2" charset="0"/>
                <a:hlinkClick r:id="rId3"/>
              </a:rPr>
              <a:t>https://www.buse.cz/cs/informacni-system-pro-cestujici</a:t>
            </a:r>
            <a:endParaRPr lang="cs-CZ" sz="2400" dirty="0">
              <a:latin typeface="AlwynNewRounded-Regular" panose="02000503040000020004" pitchFamily="2" charset="0"/>
            </a:endParaRPr>
          </a:p>
          <a:p>
            <a:pPr>
              <a:buClr>
                <a:schemeClr val="tx1"/>
              </a:buClr>
              <a:buFont typeface="Wingdings" panose="05000000000000000000" pitchFamily="2" charset="2"/>
              <a:buChar char="Ø"/>
            </a:pPr>
            <a:r>
              <a:rPr lang="cs-CZ" sz="2400" dirty="0">
                <a:latin typeface="AlwynNewRounded-Regular" panose="02000503040000020004" pitchFamily="2" charset="0"/>
              </a:rPr>
              <a:t> </a:t>
            </a:r>
            <a:r>
              <a:rPr lang="cs-CZ" sz="2400" dirty="0">
                <a:latin typeface="AlwynNewRounded-Regular" panose="02000503040000020004" pitchFamily="2" charset="0"/>
                <a:hlinkClick r:id="rId4"/>
              </a:rPr>
              <a:t>https://de.wikipedia.org/wiki/Integriertes_Bordinformationssystem</a:t>
            </a:r>
            <a:endParaRPr lang="cs-CZ" sz="2400" dirty="0">
              <a:latin typeface="AlwynNewRounded-Regular" panose="02000503040000020004" pitchFamily="2" charset="0"/>
            </a:endParaRPr>
          </a:p>
          <a:p>
            <a:pPr>
              <a:buClr>
                <a:schemeClr val="tx1"/>
              </a:buClr>
              <a:buFont typeface="Wingdings" panose="05000000000000000000" pitchFamily="2" charset="2"/>
              <a:buChar char="Ø"/>
            </a:pPr>
            <a:r>
              <a:rPr lang="cs-CZ" sz="2400" dirty="0">
                <a:latin typeface="AlwynNewRounded-Regular" panose="02000503040000020004" pitchFamily="2" charset="0"/>
              </a:rPr>
              <a:t> </a:t>
            </a:r>
            <a:r>
              <a:rPr lang="cs-CZ" sz="2400" dirty="0">
                <a:latin typeface="AlwynNewRounded-Regular" panose="02000503040000020004" pitchFamily="2" charset="0"/>
                <a:hlinkClick r:id="rId5"/>
              </a:rPr>
              <a:t>https://www.rn.inf.tu-dresden.de/uploads/Studentische_Arbeiten/diplom_thomas_fahnert.pdf</a:t>
            </a:r>
            <a:endParaRPr lang="cs-CZ" sz="2400" dirty="0">
              <a:latin typeface="AlwynNewRounded-Regular" panose="02000503040000020004" pitchFamily="2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714262693"/>
      </p:ext>
    </p:extLst>
  </p:cSld>
  <p:clrMapOvr>
    <a:masterClrMapping/>
  </p:clrMapOvr>
  <p:transition spd="slow">
    <p:randomBar dir="vert"/>
  </p:transition>
</p:sld>
</file>

<file path=ppt/slides/slide3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4" name="Rectangle 16">
            <a:extLst>
              <a:ext uri="{FF2B5EF4-FFF2-40B4-BE49-F238E27FC236}">
                <a16:creationId xmlns:a16="http://schemas.microsoft.com/office/drawing/2014/main" id="{0E99ED6D-365F-4CAE-942F-ECA78F74BD7F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92840" y="0"/>
            <a:ext cx="914400" cy="6858000"/>
          </a:xfrm>
          <a:prstGeom prst="rect">
            <a:avLst/>
          </a:prstGeom>
          <a:solidFill>
            <a:schemeClr val="tx2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5" name="Rectangle 18">
            <a:extLst>
              <a:ext uri="{FF2B5EF4-FFF2-40B4-BE49-F238E27FC236}">
                <a16:creationId xmlns:a16="http://schemas.microsoft.com/office/drawing/2014/main" id="{C42F24F1-C1EF-471F-A19B-A340CE541DEF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2192000" cy="6858000"/>
          </a:xfrm>
          <a:prstGeom prst="rect">
            <a:avLst/>
          </a:prstGeom>
          <a:solidFill>
            <a:schemeClr val="tx1">
              <a:lumMod val="65000"/>
              <a:lumOff val="3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sp>
        <p:nvSpPr>
          <p:cNvPr id="36" name="Rectangle 20">
            <a:extLst>
              <a:ext uri="{FF2B5EF4-FFF2-40B4-BE49-F238E27FC236}">
                <a16:creationId xmlns:a16="http://schemas.microsoft.com/office/drawing/2014/main" id="{E56C425C-3C64-47BA-B583-94D39B9B7F78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477012" y="480060"/>
            <a:ext cx="11236568" cy="5897880"/>
          </a:xfrm>
          <a:prstGeom prst="rect">
            <a:avLst/>
          </a:prstGeom>
          <a:solidFill>
            <a:srgbClr val="FFFFFF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en-US"/>
          </a:p>
        </p:txBody>
      </p:sp>
      <p:pic>
        <p:nvPicPr>
          <p:cNvPr id="7" name="Obrázek 6" descr="Obsah obrázku text, ukazatel skóre&#10;&#10;Popis byl vytvořen automaticky">
            <a:extLst>
              <a:ext uri="{FF2B5EF4-FFF2-40B4-BE49-F238E27FC236}">
                <a16:creationId xmlns:a16="http://schemas.microsoft.com/office/drawing/2014/main" id="{8B04A0B3-2051-479B-B4B8-A2B6ED764F32}"/>
              </a:ext>
            </a:extLst>
          </p:cNvPr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643467" y="2611120"/>
            <a:ext cx="10905066" cy="163576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332447838"/>
      </p:ext>
    </p:extLst>
  </p:cSld>
  <p:clrMapOvr>
    <a:masterClrMapping/>
  </p:clrMapOvr>
  <p:transition spd="slow">
    <p:randomBar dir="vert"/>
  </p:transition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53205" y="238699"/>
            <a:ext cx="9812694" cy="1464153"/>
          </a:xfrm>
          <a:prstGeom prst="rect">
            <a:avLst/>
          </a:prstGeom>
        </p:spPr>
      </p:pic>
      <p:pic>
        <p:nvPicPr>
          <p:cNvPr id="13" name="Zástupný obsah 6">
            <a:extLst>
              <a:ext uri="{FF2B5EF4-FFF2-40B4-BE49-F238E27FC236}">
                <a16:creationId xmlns:a16="http://schemas.microsoft.com/office/drawing/2014/main" id="{8A531BD3-CF3D-4A7F-8878-7FCBE92257EB}"/>
              </a:ext>
            </a:extLst>
          </p:cNvPr>
          <p:cNvPicPr>
            <a:picLocks noGrp="1" noChangeAspect="1"/>
          </p:cNvPicPr>
          <p:nvPr>
            <p:ph idx="1"/>
          </p:nvPr>
        </p:nvPicPr>
        <p:blipFill rotWithShape="1"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184785" y="2021492"/>
            <a:ext cx="3644265" cy="1799517"/>
          </a:xfrm>
        </p:spPr>
      </p:pic>
      <p:pic>
        <p:nvPicPr>
          <p:cNvPr id="2" name="Obrázek 1">
            <a:extLst>
              <a:ext uri="{FF2B5EF4-FFF2-40B4-BE49-F238E27FC236}">
                <a16:creationId xmlns:a16="http://schemas.microsoft.com/office/drawing/2014/main" id="{671890F0-20B3-493D-B6F4-42324C76418E}"/>
              </a:ext>
            </a:extLst>
          </p:cNvPr>
          <p:cNvPicPr>
            <a:picLocks noChangeAspect="1"/>
          </p:cNvPicPr>
          <p:nvPr/>
        </p:nvPicPr>
        <p:blipFill rotWithShape="1"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 r="-582"/>
          <a:stretch/>
        </p:blipFill>
        <p:spPr>
          <a:xfrm>
            <a:off x="7603167" y="4096663"/>
            <a:ext cx="3529965" cy="2608775"/>
          </a:xfrm>
          <a:prstGeom prst="rect">
            <a:avLst/>
          </a:prstGeom>
        </p:spPr>
      </p:pic>
      <p:pic>
        <p:nvPicPr>
          <p:cNvPr id="14" name="Obrázek 13">
            <a:extLst>
              <a:ext uri="{FF2B5EF4-FFF2-40B4-BE49-F238E27FC236}">
                <a16:creationId xmlns:a16="http://schemas.microsoft.com/office/drawing/2014/main" id="{C11001ED-FA78-47EE-AE81-C276D0C37318}"/>
              </a:ext>
            </a:extLst>
          </p:cNvPr>
          <p:cNvPicPr>
            <a:picLocks noChangeAspect="1"/>
          </p:cNvPicPr>
          <p:nvPr/>
        </p:nvPicPr>
        <p:blipFill>
          <a:blip r:embed="rId6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391969" y="4096663"/>
            <a:ext cx="2951988" cy="1666895"/>
          </a:xfrm>
          <a:prstGeom prst="rect">
            <a:avLst/>
          </a:prstGeom>
        </p:spPr>
      </p:pic>
      <p:pic>
        <p:nvPicPr>
          <p:cNvPr id="15" name="Obrázek 14" descr="Popis není dostupný.">
            <a:extLst>
              <a:ext uri="{FF2B5EF4-FFF2-40B4-BE49-F238E27FC236}">
                <a16:creationId xmlns:a16="http://schemas.microsoft.com/office/drawing/2014/main" id="{A1D1AC5B-A84E-4DE7-B792-DC1662BCFB35}"/>
              </a:ext>
            </a:extLst>
          </p:cNvPr>
          <p:cNvPicPr>
            <a:picLocks noChangeAspect="1"/>
          </p:cNvPicPr>
          <p:nvPr/>
        </p:nvPicPr>
        <p:blipFill>
          <a:blip r:embed="rId7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>
            <a:fillRect/>
          </a:stretch>
        </p:blipFill>
        <p:spPr bwMode="auto">
          <a:xfrm>
            <a:off x="3735926" y="4863783"/>
            <a:ext cx="2455324" cy="1841655"/>
          </a:xfrm>
          <a:prstGeom prst="rect">
            <a:avLst/>
          </a:prstGeom>
          <a:noFill/>
          <a:ln>
            <a:noFill/>
          </a:ln>
        </p:spPr>
      </p:pic>
      <p:pic>
        <p:nvPicPr>
          <p:cNvPr id="4" name="Obrázek 3">
            <a:extLst>
              <a:ext uri="{FF2B5EF4-FFF2-40B4-BE49-F238E27FC236}">
                <a16:creationId xmlns:a16="http://schemas.microsoft.com/office/drawing/2014/main" id="{7F6308F2-F5D3-4E2C-8D42-01F36629BCB2}"/>
              </a:ext>
            </a:extLst>
          </p:cNvPr>
          <p:cNvPicPr>
            <a:picLocks noChangeAspect="1"/>
          </p:cNvPicPr>
          <p:nvPr/>
        </p:nvPicPr>
        <p:blipFill>
          <a:blip r:embed="rId8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608154" y="2234386"/>
            <a:ext cx="4524978" cy="1470270"/>
          </a:xfrm>
          <a:prstGeom prst="rect">
            <a:avLst/>
          </a:prstGeom>
        </p:spPr>
      </p:pic>
      <p:pic>
        <p:nvPicPr>
          <p:cNvPr id="16" name="Obrázek 15" descr="Obsah obrázku interiér, červená&#10;&#10;Popis byl vytvořen automaticky">
            <a:extLst>
              <a:ext uri="{FF2B5EF4-FFF2-40B4-BE49-F238E27FC236}">
                <a16:creationId xmlns:a16="http://schemas.microsoft.com/office/drawing/2014/main" id="{57502D7A-1266-47B1-AD31-9C8C455491B9}"/>
              </a:ext>
            </a:extLst>
          </p:cNvPr>
          <p:cNvPicPr>
            <a:picLocks noChangeAspect="1"/>
          </p:cNvPicPr>
          <p:nvPr/>
        </p:nvPicPr>
        <p:blipFill>
          <a:blip r:embed="rId9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 rot="20862110">
            <a:off x="4447219" y="2057076"/>
            <a:ext cx="2650321" cy="1020037"/>
          </a:xfrm>
          <a:prstGeom prst="rect">
            <a:avLst/>
          </a:prstGeom>
        </p:spPr>
      </p:pic>
      <p:pic>
        <p:nvPicPr>
          <p:cNvPr id="17" name="Zástupný obsah 8" descr="Obsah obrázku interiér, elektronika, zelená&#10;&#10;Popis byl vytvořen automaticky">
            <a:extLst>
              <a:ext uri="{FF2B5EF4-FFF2-40B4-BE49-F238E27FC236}">
                <a16:creationId xmlns:a16="http://schemas.microsoft.com/office/drawing/2014/main" id="{FD09E17E-75CA-4944-A662-317E5AF1436B}"/>
              </a:ext>
            </a:extLst>
          </p:cNvPr>
          <p:cNvPicPr>
            <a:picLocks noChangeAspect="1"/>
          </p:cNvPicPr>
          <p:nvPr/>
        </p:nvPicPr>
        <p:blipFill rotWithShape="1">
          <a:blip r:embed="rId10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 bwMode="auto">
          <a:xfrm>
            <a:off x="3746156" y="3386688"/>
            <a:ext cx="2806771" cy="1356172"/>
          </a:xfrm>
          <a:prstGeom prst="rect">
            <a:avLst/>
          </a:prstGeom>
          <a:ln>
            <a:noFill/>
          </a:ln>
          <a:extLst>
            <a:ext uri="{53640926-AAD7-44D8-BBD7-CCE9431645EC}">
              <a14:shadowObscured xmlns:a14="http://schemas.microsoft.com/office/drawing/2010/main"/>
            </a:ext>
          </a:extLst>
        </p:spPr>
      </p:pic>
    </p:spTree>
    <p:extLst>
      <p:ext uri="{BB962C8B-B14F-4D97-AF65-F5344CB8AC3E}">
        <p14:creationId xmlns:p14="http://schemas.microsoft.com/office/powerpoint/2010/main" val="4131702516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53205" y="238699"/>
            <a:ext cx="9812694" cy="1464153"/>
          </a:xfrm>
          <a:prstGeom prst="rect">
            <a:avLst/>
          </a:prstGeom>
        </p:spPr>
      </p:pic>
      <p:pic>
        <p:nvPicPr>
          <p:cNvPr id="7" name="Obrázek 6" descr="Popis není dostupný.">
            <a:extLst>
              <a:ext uri="{FF2B5EF4-FFF2-40B4-BE49-F238E27FC236}">
                <a16:creationId xmlns:a16="http://schemas.microsoft.com/office/drawing/2014/main" id="{03099684-1126-4D06-9F8D-92F12A6A01D0}"/>
              </a:ext>
            </a:extLst>
          </p:cNvPr>
          <p:cNvPicPr>
            <a:picLocks noChangeAspect="1"/>
          </p:cNvPicPr>
          <p:nvPr/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>
            <a:fillRect/>
          </a:stretch>
        </p:blipFill>
        <p:spPr bwMode="auto">
          <a:xfrm>
            <a:off x="1896210" y="3155725"/>
            <a:ext cx="3056250" cy="2292388"/>
          </a:xfrm>
          <a:prstGeom prst="rect">
            <a:avLst/>
          </a:prstGeom>
          <a:noFill/>
          <a:ln>
            <a:noFill/>
          </a:ln>
        </p:spPr>
      </p:pic>
      <p:pic>
        <p:nvPicPr>
          <p:cNvPr id="4" name="Obrázek 3">
            <a:extLst>
              <a:ext uri="{FF2B5EF4-FFF2-40B4-BE49-F238E27FC236}">
                <a16:creationId xmlns:a16="http://schemas.microsoft.com/office/drawing/2014/main" id="{B33F46CC-5762-48DB-8113-49C01FC0F845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848670" y="2346017"/>
            <a:ext cx="3348348" cy="3757043"/>
          </a:xfrm>
          <a:prstGeom prst="rect">
            <a:avLst/>
          </a:prstGeom>
        </p:spPr>
      </p:pic>
      <p:sp>
        <p:nvSpPr>
          <p:cNvPr id="6" name="Šipka: doprava 5">
            <a:extLst>
              <a:ext uri="{FF2B5EF4-FFF2-40B4-BE49-F238E27FC236}">
                <a16:creationId xmlns:a16="http://schemas.microsoft.com/office/drawing/2014/main" id="{8A85B615-02D2-4E5D-8231-4F1FB52B06B1}"/>
              </a:ext>
            </a:extLst>
          </p:cNvPr>
          <p:cNvSpPr/>
          <p:nvPr/>
        </p:nvSpPr>
        <p:spPr>
          <a:xfrm>
            <a:off x="5416073" y="3899076"/>
            <a:ext cx="968984" cy="805685"/>
          </a:xfrm>
          <a:prstGeom prst="rightArrow">
            <a:avLst/>
          </a:prstGeom>
        </p:spPr>
        <p:style>
          <a:lnRef idx="1">
            <a:schemeClr val="accent5"/>
          </a:lnRef>
          <a:fillRef idx="3">
            <a:schemeClr val="accent5"/>
          </a:fillRef>
          <a:effectRef idx="2">
            <a:schemeClr val="accent5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/>
          </a:p>
        </p:txBody>
      </p:sp>
    </p:spTree>
    <p:extLst>
      <p:ext uri="{BB962C8B-B14F-4D97-AF65-F5344CB8AC3E}">
        <p14:creationId xmlns:p14="http://schemas.microsoft.com/office/powerpoint/2010/main" val="275860843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10" presetClass="entr" presetSubtype="0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fade">
                                      <p:cBhvr>
                                        <p:cTn id="7" dur="500"/>
                                        <p:tgtEl>
                                          <p:spTgt spid="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8" fill="hold">
                      <p:stCondLst>
                        <p:cond delay="indefinite"/>
                      </p:stCondLst>
                      <p:childTnLst>
                        <p:par>
                          <p:cTn id="9" fill="hold">
                            <p:stCondLst>
                              <p:cond delay="0"/>
                            </p:stCondLst>
                            <p:childTnLst>
                              <p:par>
                                <p:cTn id="10" presetID="14" presetClass="entr" presetSubtype="5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1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vertical)">
                                      <p:cBhvr>
                                        <p:cTn id="12" dur="500"/>
                                        <p:tgtEl>
                                          <p:spTgt spid="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</p:timing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653205" y="238699"/>
            <a:ext cx="9812694" cy="1464153"/>
          </a:xfrm>
          <a:prstGeom prst="rect">
            <a:avLst/>
          </a:prstGeom>
        </p:spPr>
      </p:pic>
      <p:sp>
        <p:nvSpPr>
          <p:cNvPr id="6" name="Šipka: doprava 5">
            <a:extLst>
              <a:ext uri="{FF2B5EF4-FFF2-40B4-BE49-F238E27FC236}">
                <a16:creationId xmlns:a16="http://schemas.microsoft.com/office/drawing/2014/main" id="{8A85B615-02D2-4E5D-8231-4F1FB52B06B1}"/>
              </a:ext>
            </a:extLst>
          </p:cNvPr>
          <p:cNvSpPr/>
          <p:nvPr/>
        </p:nvSpPr>
        <p:spPr>
          <a:xfrm>
            <a:off x="5611508" y="3899075"/>
            <a:ext cx="968984" cy="805685"/>
          </a:xfrm>
          <a:prstGeom prst="rightArrow">
            <a:avLst/>
          </a:prstGeom>
        </p:spPr>
        <p:style>
          <a:lnRef idx="1">
            <a:schemeClr val="accent5"/>
          </a:lnRef>
          <a:fillRef idx="3">
            <a:schemeClr val="accent5"/>
          </a:fillRef>
          <a:effectRef idx="2">
            <a:schemeClr val="accent5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/>
          </a:p>
        </p:txBody>
      </p:sp>
      <p:pic>
        <p:nvPicPr>
          <p:cNvPr id="3" name="Obrázek 2">
            <a:extLst>
              <a:ext uri="{FF2B5EF4-FFF2-40B4-BE49-F238E27FC236}">
                <a16:creationId xmlns:a16="http://schemas.microsoft.com/office/drawing/2014/main" id="{BEC56D23-0EA6-4F11-B273-EAF0B9842229}"/>
              </a:ext>
            </a:extLst>
          </p:cNvPr>
          <p:cNvPicPr>
            <a:picLocks noChangeAspect="1"/>
          </p:cNvPicPr>
          <p:nvPr/>
        </p:nvPicPr>
        <p:blipFill rotWithShape="1"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6718880" y="2651036"/>
            <a:ext cx="4224897" cy="3301764"/>
          </a:xfrm>
          <a:prstGeom prst="rect">
            <a:avLst/>
          </a:prstGeom>
        </p:spPr>
      </p:pic>
      <p:sp>
        <p:nvSpPr>
          <p:cNvPr id="14" name="Obdélník: se zakulacenými rohy 13">
            <a:extLst>
              <a:ext uri="{FF2B5EF4-FFF2-40B4-BE49-F238E27FC236}">
                <a16:creationId xmlns:a16="http://schemas.microsoft.com/office/drawing/2014/main" id="{89575632-9582-4C8F-8BB9-939B8DF28935}"/>
              </a:ext>
            </a:extLst>
          </p:cNvPr>
          <p:cNvSpPr/>
          <p:nvPr/>
        </p:nvSpPr>
        <p:spPr>
          <a:xfrm>
            <a:off x="8113143" y="4029074"/>
            <a:ext cx="385763" cy="104775"/>
          </a:xfrm>
          <a:prstGeom prst="roundRect">
            <a:avLst/>
          </a:prstGeom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cs-CZ"/>
          </a:p>
        </p:txBody>
      </p:sp>
      <p:pic>
        <p:nvPicPr>
          <p:cNvPr id="15" name="Obrázek 14" descr="Obsah obrázku text, elektronika&#10;&#10;Popis byl vytvořen automaticky">
            <a:extLst>
              <a:ext uri="{FF2B5EF4-FFF2-40B4-BE49-F238E27FC236}">
                <a16:creationId xmlns:a16="http://schemas.microsoft.com/office/drawing/2014/main" id="{3BDEDC6C-46AE-4FD0-94E5-02D4B72B303A}"/>
              </a:ext>
            </a:extLst>
          </p:cNvPr>
          <p:cNvPicPr>
            <a:picLocks noChangeAspect="1"/>
          </p:cNvPicPr>
          <p:nvPr/>
        </p:nvPicPr>
        <p:blipFill>
          <a:blip r:embed="rId5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319209" y="2388781"/>
            <a:ext cx="3683635" cy="1718310"/>
          </a:xfrm>
          <a:prstGeom prst="rect">
            <a:avLst/>
          </a:prstGeom>
        </p:spPr>
      </p:pic>
      <p:pic>
        <p:nvPicPr>
          <p:cNvPr id="16" name="Obrázek 15" descr="Obsah obrázku text, interiér, elektronika, černá&#10;&#10;Popis byl vytvořen automaticky">
            <a:extLst>
              <a:ext uri="{FF2B5EF4-FFF2-40B4-BE49-F238E27FC236}">
                <a16:creationId xmlns:a16="http://schemas.microsoft.com/office/drawing/2014/main" id="{6D36C8DF-022E-44A7-A7A2-FB3D564C9985}"/>
              </a:ext>
            </a:extLst>
          </p:cNvPr>
          <p:cNvPicPr>
            <a:picLocks noChangeAspect="1"/>
          </p:cNvPicPr>
          <p:nvPr/>
        </p:nvPicPr>
        <p:blipFill>
          <a:blip r:embed="rId6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1412522" y="3040375"/>
            <a:ext cx="3688715" cy="2657475"/>
          </a:xfrm>
          <a:prstGeom prst="rect">
            <a:avLst/>
          </a:prstGeom>
        </p:spPr>
      </p:pic>
      <p:pic>
        <p:nvPicPr>
          <p:cNvPr id="17" name="Obrázek 16" descr="Obsah obrázku interiér, elektronika, zelená&#10;&#10;Popis byl vytvořen automaticky">
            <a:extLst>
              <a:ext uri="{FF2B5EF4-FFF2-40B4-BE49-F238E27FC236}">
                <a16:creationId xmlns:a16="http://schemas.microsoft.com/office/drawing/2014/main" id="{12B7EFBD-7B4B-49BC-96B3-FE5145757B8E}"/>
              </a:ext>
            </a:extLst>
          </p:cNvPr>
          <p:cNvPicPr>
            <a:picLocks noChangeAspect="1"/>
          </p:cNvPicPr>
          <p:nvPr/>
        </p:nvPicPr>
        <p:blipFill rotWithShape="1">
          <a:blip r:embed="rId7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 bwMode="auto">
          <a:xfrm>
            <a:off x="487115" y="3908378"/>
            <a:ext cx="4114800" cy="1988185"/>
          </a:xfrm>
          <a:prstGeom prst="rect">
            <a:avLst/>
          </a:prstGeom>
          <a:ln>
            <a:noFill/>
          </a:ln>
          <a:extLst>
            <a:ext uri="{53640926-AAD7-44D8-BBD7-CCE9431645EC}">
              <a14:shadowObscured xmlns:a14="http://schemas.microsoft.com/office/drawing/2010/main"/>
            </a:ext>
          </a:extLst>
        </p:spPr>
      </p:pic>
      <p:pic>
        <p:nvPicPr>
          <p:cNvPr id="18" name="Obrázek 17" descr="Obsah obrázku text, interiér&#10;&#10;Popis byl vytvořen automaticky">
            <a:extLst>
              <a:ext uri="{FF2B5EF4-FFF2-40B4-BE49-F238E27FC236}">
                <a16:creationId xmlns:a16="http://schemas.microsoft.com/office/drawing/2014/main" id="{650EF334-2D14-4359-B9EC-50D558FCC92E}"/>
              </a:ext>
            </a:extLst>
          </p:cNvPr>
          <p:cNvPicPr>
            <a:picLocks noChangeAspect="1"/>
          </p:cNvPicPr>
          <p:nvPr/>
        </p:nvPicPr>
        <p:blipFill>
          <a:blip r:embed="rId8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tretch>
            <a:fillRect/>
          </a:stretch>
        </p:blipFill>
        <p:spPr>
          <a:xfrm>
            <a:off x="216780" y="2547843"/>
            <a:ext cx="5256340" cy="3508148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287144666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  <p:timing>
    <p:tnLst>
      <p:par>
        <p:cTn id="1" dur="indefinite" restart="never" nodeType="tmRoot">
          <p:childTnLst>
            <p:seq concurrent="1" nextAc="seek">
              <p:cTn id="2" dur="indefinite" nodeType="mainSeq">
                <p:childTnLst>
                  <p:par>
                    <p:cTn id="3" fill="hold">
                      <p:stCondLst>
                        <p:cond delay="indefinite"/>
                      </p:stCondLst>
                      <p:childTnLst>
                        <p:par>
                          <p:cTn id="4" fill="hold">
                            <p:stCondLst>
                              <p:cond delay="0"/>
                            </p:stCondLst>
                            <p:childTnLst>
                              <p:par>
                                <p:cTn id="5" presetID="53" presetClass="entr" presetSubtype="16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6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5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7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8" dur="500" fill="hold"/>
                                        <p:tgtEl>
                                          <p:spTgt spid="15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9" dur="500"/>
                                        <p:tgtEl>
                                          <p:spTgt spid="15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0" fill="hold">
                      <p:stCondLst>
                        <p:cond delay="indefinite"/>
                      </p:stCondLst>
                      <p:childTnLst>
                        <p:par>
                          <p:cTn id="11" fill="hold">
                            <p:stCondLst>
                              <p:cond delay="0"/>
                            </p:stCondLst>
                            <p:childTnLst>
                              <p:par>
                                <p:cTn id="12" presetID="53" presetClass="entr" presetSubtype="16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13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6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14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15" dur="500" fill="hold"/>
                                        <p:tgtEl>
                                          <p:spTgt spid="16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16" dur="500"/>
                                        <p:tgtEl>
                                          <p:spTgt spid="16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17" fill="hold">
                      <p:stCondLst>
                        <p:cond delay="indefinite"/>
                      </p:stCondLst>
                      <p:childTnLst>
                        <p:par>
                          <p:cTn id="18" fill="hold">
                            <p:stCondLst>
                              <p:cond delay="0"/>
                            </p:stCondLst>
                            <p:childTnLst>
                              <p:par>
                                <p:cTn id="19" presetID="53" presetClass="entr" presetSubtype="16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0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7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 calcmode="lin" valueType="num">
                                      <p:cBhvr>
                                        <p:cTn id="21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ppt_w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w"/>
                                          </p:val>
                                        </p:tav>
                                      </p:tavLst>
                                    </p:anim>
                                    <p:anim calcmode="lin" valueType="num">
                                      <p:cBhvr>
                                        <p:cTn id="22" dur="500" fill="hold"/>
                                        <p:tgtEl>
                                          <p:spTgt spid="17"/>
                                        </p:tgtEl>
                                        <p:attrNameLst>
                                          <p:attrName>ppt_h</p:attrName>
                                        </p:attrNameLst>
                                      </p:cBhvr>
                                      <p:tavLst>
                                        <p:tav tm="0">
                                          <p:val>
                                            <p:fltVal val="0"/>
                                          </p:val>
                                        </p:tav>
                                        <p:tav tm="100000">
                                          <p:val>
                                            <p:strVal val="#ppt_h"/>
                                          </p:val>
                                        </p:tav>
                                      </p:tavLst>
                                    </p:anim>
                                    <p:animEffect transition="in" filter="fade">
                                      <p:cBhvr>
                                        <p:cTn id="23" dur="500"/>
                                        <p:tgtEl>
                                          <p:spTgt spid="17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4" fill="hold">
                      <p:stCondLst>
                        <p:cond delay="indefinite"/>
                      </p:stCondLst>
                      <p:childTnLst>
                        <p:par>
                          <p:cTn id="25" fill="hold">
                            <p:stCondLst>
                              <p:cond delay="0"/>
                            </p:stCondLst>
                            <p:childTnLst>
                              <p:par>
                                <p:cTn id="26" presetID="14" presetClass="entr" presetSubtype="5" fill="hold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27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8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vertical)">
                                      <p:cBhvr>
                                        <p:cTn id="28" dur="500"/>
                                        <p:tgtEl>
                                          <p:spTgt spid="18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  <p:par>
                    <p:cTn id="29" fill="hold">
                      <p:stCondLst>
                        <p:cond delay="indefinite"/>
                      </p:stCondLst>
                      <p:childTnLst>
                        <p:par>
                          <p:cTn id="30" fill="hold">
                            <p:stCondLst>
                              <p:cond delay="0"/>
                            </p:stCondLst>
                            <p:childTnLst>
                              <p:par>
                                <p:cTn id="31" presetID="14" presetClass="entr" presetSubtype="5" fill="hold" grpId="0" nodeType="click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2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14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vertical)">
                                      <p:cBhvr>
                                        <p:cTn id="33" dur="500"/>
                                        <p:tgtEl>
                                          <p:spTgt spid="14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  <p:par>
                                <p:cTn id="34" presetID="14" presetClass="entr" presetSubtype="5" fill="hold" nodeType="withEffect">
                                  <p:stCondLst>
                                    <p:cond delay="0"/>
                                  </p:stCondLst>
                                  <p:childTnLst>
                                    <p:set>
                                      <p:cBhvr>
                                        <p:cTn id="35" dur="1" fill="hold">
                                          <p:stCondLst>
                                            <p:cond delay="0"/>
                                          </p:stCondLst>
                                        </p:cTn>
                                        <p:tgtEl>
                                          <p:spTgt spid="3"/>
                                        </p:tgtEl>
                                        <p:attrNameLst>
                                          <p:attrName>style.visibility</p:attrName>
                                        </p:attrNameLst>
                                      </p:cBhvr>
                                      <p:to>
                                        <p:strVal val="visible"/>
                                      </p:to>
                                    </p:set>
                                    <p:animEffect transition="in" filter="randombar(vertical)">
                                      <p:cBhvr>
                                        <p:cTn id="36" dur="500"/>
                                        <p:tgtEl>
                                          <p:spTgt spid="3"/>
                                        </p:tgtEl>
                                      </p:cBhvr>
                                    </p:animEffect>
                                  </p:childTnLst>
                                </p:cTn>
                              </p:par>
                            </p:childTnLst>
                          </p:cTn>
                        </p:par>
                      </p:childTnLst>
                    </p:cTn>
                  </p:par>
                </p:childTnLst>
              </p:cTn>
              <p:prevCondLst>
                <p:cond evt="onPrev" delay="0">
                  <p:tgtEl>
                    <p:sldTgt/>
                  </p:tgtEl>
                </p:cond>
              </p:prevCondLst>
              <p:nextCondLst>
                <p:cond evt="onNext" delay="0">
                  <p:tgtEl>
                    <p:sldTgt/>
                  </p:tgtEl>
                </p:cond>
              </p:nextCondLst>
            </p:seq>
          </p:childTnLst>
        </p:cTn>
      </p:par>
    </p:tnLst>
    <p:bldLst>
      <p:bldP spid="14" grpId="0" animBg="1"/>
    </p:bldLst>
  </p:timing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3" name="Zástupný obsah 2">
            <a:extLst>
              <a:ext uri="{FF2B5EF4-FFF2-40B4-BE49-F238E27FC236}">
                <a16:creationId xmlns:a16="http://schemas.microsoft.com/office/drawing/2014/main" id="{D023F443-2FC8-45C4-A737-F0C51F2D65F2}"/>
              </a:ext>
            </a:extLst>
          </p:cNvPr>
          <p:cNvSpPr>
            <a:spLocks noGrp="1"/>
          </p:cNvSpPr>
          <p:nvPr>
            <p:ph idx="1"/>
          </p:nvPr>
        </p:nvSpPr>
        <p:spPr>
          <a:xfrm>
            <a:off x="1261872" y="2326990"/>
            <a:ext cx="8595360" cy="3853147"/>
          </a:xfrm>
        </p:spPr>
        <p:txBody>
          <a:bodyPr>
            <a:normAutofit/>
          </a:bodyPr>
          <a:lstStyle/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Primární zařízení </a:t>
            </a:r>
            <a:r>
              <a:rPr lang="cs-CZ" sz="2400" b="1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OISu</a:t>
            </a:r>
            <a:endParaRPr lang="cs-CZ" sz="2400" b="1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Komunikuje s periferiemi a odesílá povely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Databáze jízdních řádů, seznam zastávek, hlášení apod.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Možnost integrace odbavovací části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Ovládání řidičem pomocí terminálu</a:t>
            </a:r>
          </a:p>
          <a:p>
            <a:pPr>
              <a:buClr>
                <a:schemeClr val="tx1"/>
              </a:buClr>
              <a:buFont typeface="Century Schoolbook" panose="02040604050505020304" pitchFamily="18" charset="0"/>
              <a:buChar char="►"/>
            </a:pPr>
            <a:r>
              <a:rPr lang="cs-CZ" sz="2400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Služba </a:t>
            </a:r>
            <a:r>
              <a:rPr lang="cs-CZ" sz="2400" b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– LLL PP DD </a:t>
            </a:r>
            <a:r>
              <a:rPr lang="cs-CZ" sz="2400" b="1" i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    </a:t>
            </a:r>
            <a:r>
              <a:rPr lang="cs-CZ" sz="2400" i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(136 07 04 – 7. pořadí 136 pro </a:t>
            </a:r>
            <a:r>
              <a:rPr lang="cs-CZ" sz="2400" i="1" dirty="0" err="1">
                <a:solidFill>
                  <a:srgbClr val="FFFFFF"/>
                </a:solidFill>
                <a:latin typeface="AlwynNewRounded-Regular" panose="02000503040000020004" pitchFamily="2" charset="0"/>
              </a:rPr>
              <a:t>so+ne</a:t>
            </a:r>
            <a:r>
              <a:rPr lang="cs-CZ" sz="2400" i="1" dirty="0">
                <a:solidFill>
                  <a:srgbClr val="FFFFFF"/>
                </a:solidFill>
                <a:latin typeface="AlwynNewRounded-Regular" panose="02000503040000020004" pitchFamily="2" charset="0"/>
              </a:rPr>
              <a:t>)</a:t>
            </a:r>
            <a:endParaRPr lang="cs-CZ" sz="2400" dirty="0">
              <a:solidFill>
                <a:srgbClr val="FFFFFF"/>
              </a:solidFill>
              <a:latin typeface="AlwynNewRounded-Regular" panose="02000503040000020004" pitchFamily="2" charset="0"/>
            </a:endParaRPr>
          </a:p>
        </p:txBody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653205" y="243164"/>
            <a:ext cx="9812694" cy="1455223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4202081510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653205" y="243164"/>
            <a:ext cx="9812694" cy="1455223"/>
          </a:xfrm>
          <a:prstGeom prst="rect">
            <a:avLst/>
          </a:prstGeom>
        </p:spPr>
      </p:pic>
      <p:pic>
        <p:nvPicPr>
          <p:cNvPr id="7" name="Zástupný obsah 6">
            <a:extLst>
              <a:ext uri="{FF2B5EF4-FFF2-40B4-BE49-F238E27FC236}">
                <a16:creationId xmlns:a16="http://schemas.microsoft.com/office/drawing/2014/main" id="{834942BA-CE24-4308-9985-D9C3ECFC05A9}"/>
              </a:ext>
            </a:extLst>
          </p:cNvPr>
          <p:cNvPicPr>
            <a:picLocks noGrp="1" noChangeAspect="1"/>
          </p:cNvPicPr>
          <p:nvPr>
            <p:ph idx="1"/>
          </p:nvPr>
        </p:nvPicPr>
        <p:blipFill>
          <a:blip r:embed="rId4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2867356" y="2354869"/>
            <a:ext cx="5558127" cy="4168595"/>
          </a:xfrm>
        </p:spPr>
      </p:pic>
    </p:spTree>
    <p:extLst>
      <p:ext uri="{BB962C8B-B14F-4D97-AF65-F5344CB8AC3E}">
        <p14:creationId xmlns:p14="http://schemas.microsoft.com/office/powerpoint/2010/main" val="2427570693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chemeClr val="bg1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>
            <a:extLst>
              <a:ext uri="{FF2B5EF4-FFF2-40B4-BE49-F238E27FC236}">
                <a16:creationId xmlns:a16="http://schemas.microsoft.com/office/drawing/2014/main" id="{D857F84B-F990-4F33-B2F0-F2BE21985A36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11277600" y="0"/>
            <a:ext cx="914400" cy="6858000"/>
          </a:xfrm>
          <a:prstGeom prst="rect">
            <a:avLst/>
          </a:prstGeom>
          <a:solidFill>
            <a:srgbClr val="46464A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0" name="Rectangle 9">
            <a:extLst>
              <a:ext uri="{FF2B5EF4-FFF2-40B4-BE49-F238E27FC236}">
                <a16:creationId xmlns:a16="http://schemas.microsoft.com/office/drawing/2014/main" id="{BDC9F4B3-E048-4DF2-8375-37385E2245F7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1745838"/>
            <a:ext cx="11292840" cy="5112162"/>
          </a:xfrm>
          <a:prstGeom prst="rect">
            <a:avLst/>
          </a:prstGeom>
          <a:solidFill>
            <a:schemeClr val="accent3">
              <a:lumMod val="75000"/>
            </a:schemeClr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sp>
        <p:nvSpPr>
          <p:cNvPr id="12" name="Rectangle 11">
            <a:extLst>
              <a:ext uri="{FF2B5EF4-FFF2-40B4-BE49-F238E27FC236}">
                <a16:creationId xmlns:a16="http://schemas.microsoft.com/office/drawing/2014/main" id="{2A7B0992-8632-4B33-A492-ACB46559762E}"/>
              </a:ext>
              <a:ext uri="{C183D7F6-B498-43B3-948B-1728B52AA6E4}">
                <adec:decorative xmlns:adec="http://schemas.microsoft.com/office/drawing/2017/decorative" val="1"/>
              </a:ext>
            </a:extLst>
          </p:cNvPr>
          <p:cNvSpPr>
            <a:spLocks noGrp="1" noRot="1" noChangeAspect="1" noMove="1" noResize="1" noEditPoints="1" noAdjustHandles="1" noChangeArrowheads="1" noChangeShapeType="1" noTextEdit="1"/>
          </p:cNvSpPr>
          <p:nvPr>
            <p:extLst>
              <p:ext uri="{386F3935-93C4-4BCD-93E2-E3B085C9AB24}">
                <p16:designElem xmlns:p16="http://schemas.microsoft.com/office/powerpoint/2015/main" val="1"/>
              </p:ext>
            </p:extLst>
          </p:nvPr>
        </p:nvSpPr>
        <p:spPr>
          <a:xfrm>
            <a:off x="0" y="0"/>
            <a:ext cx="11292841" cy="2021492"/>
          </a:xfrm>
          <a:prstGeom prst="rect">
            <a:avLst/>
          </a:prstGeom>
          <a:solidFill>
            <a:schemeClr val="accent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</p:sp>
      <p:pic>
        <p:nvPicPr>
          <p:cNvPr id="5" name="Obrázek 4">
            <a:extLst>
              <a:ext uri="{FF2B5EF4-FFF2-40B4-BE49-F238E27FC236}">
                <a16:creationId xmlns:a16="http://schemas.microsoft.com/office/drawing/2014/main" id="{F6E5A013-1E33-4F79-B7AA-EB57E9212D7D}"/>
              </a:ext>
            </a:extLst>
          </p:cNvPr>
          <p:cNvPicPr>
            <a:picLocks noChangeAspect="1"/>
          </p:cNvPicPr>
          <p:nvPr/>
        </p:nvPicPr>
        <p:blipFill>
          <a:blip r:embed="rId3" cstate="screen">
            <a:extLst>
              <a:ext uri="{28A0092B-C50C-407E-A947-70E740481C1C}">
                <a14:useLocalDpi xmlns:a14="http://schemas.microsoft.com/office/drawing/2010/main"/>
              </a:ext>
            </a:extLst>
          </a:blip>
          <a:srcRect/>
          <a:stretch/>
        </p:blipFill>
        <p:spPr>
          <a:xfrm>
            <a:off x="653205" y="243164"/>
            <a:ext cx="9812694" cy="1455223"/>
          </a:xfrm>
          <a:prstGeom prst="rect">
            <a:avLst/>
          </a:prstGeom>
        </p:spPr>
      </p:pic>
      <p:pic>
        <p:nvPicPr>
          <p:cNvPr id="7" name="Zástupný obsah 6">
            <a:extLst>
              <a:ext uri="{FF2B5EF4-FFF2-40B4-BE49-F238E27FC236}">
                <a16:creationId xmlns:a16="http://schemas.microsoft.com/office/drawing/2014/main" id="{834942BA-CE24-4308-9985-D9C3ECFC05A9}"/>
              </a:ext>
            </a:extLst>
          </p:cNvPr>
          <p:cNvPicPr>
            <a:picLocks noGrp="1" noChangeAspect="1"/>
          </p:cNvPicPr>
          <p:nvPr>
            <p:ph idx="1"/>
          </p:nvPr>
        </p:nvPicPr>
        <p:blipFill>
          <a:blip r:embed="rId4"/>
          <a:stretch>
            <a:fillRect/>
          </a:stretch>
        </p:blipFill>
        <p:spPr>
          <a:xfrm>
            <a:off x="2867356" y="2263498"/>
            <a:ext cx="5558127" cy="4351338"/>
          </a:xfrm>
        </p:spPr>
      </p:pic>
    </p:spTree>
    <p:extLst>
      <p:ext uri="{BB962C8B-B14F-4D97-AF65-F5344CB8AC3E}">
        <p14:creationId xmlns:p14="http://schemas.microsoft.com/office/powerpoint/2010/main" val="1634267708"/>
      </p:ext>
    </p:extLst>
  </p:cSld>
  <p:clrMapOvr>
    <a:overrideClrMapping bg1="dk1" tx1="lt1" bg2="dk2" tx2="lt2" accent1="accent1" accent2="accent2" accent3="accent3" accent4="accent4" accent5="accent5" accent6="accent6" hlink="hlink" folHlink="folHlink"/>
  </p:clrMapOvr>
  <p:transition spd="slow">
    <p:randomBar dir="vert"/>
  </p:transition>
</p:sld>
</file>

<file path=ppt/theme/theme1.xml><?xml version="1.0" encoding="utf-8"?>
<a:theme xmlns:a="http://schemas.openxmlformats.org/drawingml/2006/main" name="Pohled">
  <a:themeElements>
    <a:clrScheme name="Dopravní červená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B81D13"/>
      </a:accent1>
      <a:accent2>
        <a:srgbClr val="B81D13"/>
      </a:accent2>
      <a:accent3>
        <a:srgbClr val="B81D13"/>
      </a:accent3>
      <a:accent4>
        <a:srgbClr val="B81D13"/>
      </a:accent4>
      <a:accent5>
        <a:srgbClr val="B81D13"/>
      </a:accent5>
      <a:accent6>
        <a:srgbClr val="B81D13"/>
      </a:accent6>
      <a:hlink>
        <a:srgbClr val="B81D13"/>
      </a:hlink>
      <a:folHlink>
        <a:srgbClr val="B81D13"/>
      </a:folHlink>
    </a:clrScheme>
    <a:fontScheme name="Pohled">
      <a:majorFont>
        <a:latin typeface="Century Schoolbook" panose="0204060405050502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Schoolbook" panose="020406040505050203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Pohled">
      <a:fillStyleLst>
        <a:solidFill>
          <a:schemeClr val="phClr"/>
        </a:solidFill>
        <a:solidFill>
          <a:schemeClr val="phClr">
            <a:tint val="60000"/>
            <a:satMod val="120000"/>
          </a:schemeClr>
        </a:solidFill>
        <a:solidFill>
          <a:schemeClr val="phClr">
            <a:shade val="75000"/>
            <a:satMod val="16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3970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95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5240" dir="5400000" algn="tl" rotWithShape="0">
              <a:srgbClr val="000000">
                <a:alpha val="75000"/>
              </a:srgbClr>
            </a:outerShdw>
          </a:effectLst>
          <a:scene3d>
            <a:camera prst="orthographicFront">
              <a:rot lat="0" lon="0" rev="0"/>
            </a:camera>
            <a:lightRig rig="brightRoom" dir="tl"/>
          </a:scene3d>
          <a:sp3d contourW="9525" prstMaterial="flat">
            <a:bevelT w="0" h="0" prst="coolSlant"/>
            <a:contourClr>
              <a:schemeClr val="phClr">
                <a:shade val="35000"/>
                <a:satMod val="130000"/>
              </a:schemeClr>
            </a:contourClr>
          </a:sp3d>
        </a:effectStyle>
        <a:effectStyle>
          <a:effectLst>
            <a:outerShdw blurRad="76200" dist="25400" dir="5400000" algn="tl" rotWithShape="0">
              <a:srgbClr val="000000">
                <a:alpha val="55000"/>
              </a:srgbClr>
            </a:outerShdw>
          </a:effectLst>
          <a:scene3d>
            <a:camera prst="orthographicFront">
              <a:rot lat="0" lon="0" rev="0"/>
            </a:camera>
            <a:lightRig rig="brightRoom" dir="tl"/>
          </a:scene3d>
          <a:sp3d contourW="19050" prstMaterial="flat">
            <a:bevelT w="0" h="0" prst="coolSlant"/>
            <a:contourClr>
              <a:schemeClr val="phClr">
                <a:shade val="25000"/>
                <a:satMod val="14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4000"/>
                <a:shade val="98000"/>
                <a:satMod val="130000"/>
                <a:lumMod val="102000"/>
              </a:schemeClr>
            </a:gs>
            <a:gs pos="100000">
              <a:schemeClr val="phClr">
                <a:tint val="98000"/>
                <a:shade val="78000"/>
                <a:satMod val="140000"/>
              </a:schemeClr>
            </a:gs>
          </a:gsLst>
          <a:path path="circle">
            <a:fillToRect l="100000" t="100000" r="100000" b="100000"/>
          </a:path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View" id="{BA0EB5A6-F2D4-4F82-977B-64ADEE4A2A69}" vid="{3969A8A2-35DB-4E3B-8885-16FD20568674}"/>
    </a:ext>
  </a:extLst>
</a:theme>
</file>

<file path=ppt/theme/theme2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TM03457515[[fn=Pohled]]</Template>
  <TotalTime>302</TotalTime>
  <Words>712</Words>
  <Application>Microsoft Office PowerPoint</Application>
  <PresentationFormat>Širokoúhlá obrazovka</PresentationFormat>
  <Paragraphs>153</Paragraphs>
  <Slides>36</Slides>
  <Notes>35</Notes>
  <HiddenSlides>0</HiddenSlides>
  <MMClips>4</MMClips>
  <ScaleCrop>false</ScaleCrop>
  <HeadingPairs>
    <vt:vector size="6" baseType="variant">
      <vt:variant>
        <vt:lpstr>Použitá písma</vt:lpstr>
      </vt:variant>
      <vt:variant>
        <vt:i4>8</vt:i4>
      </vt:variant>
      <vt:variant>
        <vt:lpstr>Motiv</vt:lpstr>
      </vt:variant>
      <vt:variant>
        <vt:i4>1</vt:i4>
      </vt:variant>
      <vt:variant>
        <vt:lpstr>Nadpisy snímků</vt:lpstr>
      </vt:variant>
      <vt:variant>
        <vt:i4>36</vt:i4>
      </vt:variant>
    </vt:vector>
  </HeadingPairs>
  <TitlesOfParts>
    <vt:vector size="45" baseType="lpstr">
      <vt:lpstr>Wingdings</vt:lpstr>
      <vt:lpstr>Arial</vt:lpstr>
      <vt:lpstr>AlwynNewRounded-Bold</vt:lpstr>
      <vt:lpstr>Century Schoolbook</vt:lpstr>
      <vt:lpstr>Wingdings 2</vt:lpstr>
      <vt:lpstr>Calibri</vt:lpstr>
      <vt:lpstr>Segoe UI Historic</vt:lpstr>
      <vt:lpstr>AlwynNewRounded-Regular</vt:lpstr>
      <vt:lpstr>Pohled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  <vt:lpstr>Prezentace aplikace PowerPoint</vt:lpstr>
    </vt:vector>
  </TitlesOfParts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Prezentace aplikace PowerPoint</dc:title>
  <dc:creator>Padevět Filip</dc:creator>
  <cp:lastModifiedBy>Padevět Filip</cp:lastModifiedBy>
  <cp:revision>6</cp:revision>
  <dcterms:created xsi:type="dcterms:W3CDTF">2021-11-07T16:23:03Z</dcterms:created>
  <dcterms:modified xsi:type="dcterms:W3CDTF">2022-01-05T20:49:51Z</dcterms:modified>
</cp:coreProperties>
</file>